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71" w:rsidRDefault="001D7371" w:rsidP="001D7371">
      <w:pPr>
        <w:pStyle w:val="NEUberschriftgro"/>
        <w:jc w:val="center"/>
      </w:pPr>
    </w:p>
    <w:p w:rsidR="001D7371" w:rsidRDefault="001D7371" w:rsidP="001D7371">
      <w:pPr>
        <w:pStyle w:val="NEUberschriftgro"/>
        <w:ind w:firstLine="142"/>
      </w:pPr>
      <w:r>
        <w:t>GUTSCHEIN / VOUCHER</w:t>
      </w:r>
    </w:p>
    <w:p w:rsidR="001D7371" w:rsidRDefault="001D7371" w:rsidP="001D7371">
      <w:pPr>
        <w:pStyle w:val="NEUberschriftgro"/>
        <w:jc w:val="center"/>
      </w:pPr>
    </w:p>
    <w:p w:rsidR="001D7371" w:rsidRPr="00701933" w:rsidRDefault="001D7371" w:rsidP="001D7371">
      <w:pPr>
        <w:pStyle w:val="NEUberschriftklein"/>
        <w:ind w:left="142"/>
        <w:jc w:val="center"/>
      </w:pPr>
    </w:p>
    <w:tbl>
      <w:tblPr>
        <w:tblStyle w:val="Tabellenraster"/>
        <w:tblW w:w="0" w:type="auto"/>
        <w:tblInd w:w="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07"/>
      </w:tblGrid>
      <w:tr w:rsidR="00E8041D" w:rsidRPr="00E8041D" w:rsidTr="00420D0E">
        <w:tc>
          <w:tcPr>
            <w:tcW w:w="5215" w:type="dxa"/>
          </w:tcPr>
          <w:p w:rsidR="00E8041D" w:rsidRPr="005E5493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Pr="005E5493" w:rsidRDefault="00E8041D" w:rsidP="00FA58FB">
            <w:pPr>
              <w:pStyle w:val="NEUberschriftmittel"/>
              <w:rPr>
                <w:lang w:val="en-US"/>
              </w:rPr>
            </w:pPr>
            <w:r w:rsidRPr="005E5493">
              <w:rPr>
                <w:lang w:val="en-US"/>
              </w:rPr>
              <w:t xml:space="preserve">UNTERKUNFT / ACCOMODATION </w:t>
            </w:r>
          </w:p>
          <w:p w:rsidR="00E8041D" w:rsidRPr="005E5493" w:rsidRDefault="00D42373" w:rsidP="00FA58FB">
            <w:pPr>
              <w:pStyle w:val="NEUnormalertext"/>
              <w:rPr>
                <w:b/>
                <w:lang w:val="en-US"/>
              </w:rPr>
            </w:pPr>
            <w:bookmarkStart w:id="0" w:name="Unterkunft"/>
            <w:r w:rsidRPr="005E5493">
              <w:rPr>
                <w:b/>
                <w:lang w:val="en-US"/>
              </w:rPr>
              <w:t>Lokahi Lodge (Volcano)</w:t>
            </w:r>
            <w:bookmarkEnd w:id="0"/>
          </w:p>
          <w:p w:rsidR="00D42373" w:rsidRPr="005E5493" w:rsidRDefault="00D42373" w:rsidP="00FA58FB">
            <w:pPr>
              <w:pStyle w:val="NEUnormalertext"/>
              <w:rPr>
                <w:lang w:val="en-US"/>
              </w:rPr>
            </w:pPr>
            <w:bookmarkStart w:id="1" w:name="h_adresse"/>
            <w:r w:rsidRPr="005E5493">
              <w:rPr>
                <w:lang w:val="en-US"/>
              </w:rPr>
              <w:t>19-4050 Kalanikoa Road</w:t>
            </w:r>
          </w:p>
          <w:p w:rsidR="00D42373" w:rsidRPr="005E5493" w:rsidRDefault="00D42373" w:rsidP="00FA58FB">
            <w:pPr>
              <w:pStyle w:val="NEUnormalertext"/>
              <w:rPr>
                <w:lang w:val="en-US"/>
              </w:rPr>
            </w:pPr>
            <w:r w:rsidRPr="005E5493">
              <w:rPr>
                <w:lang w:val="en-US"/>
              </w:rPr>
              <w:t>Volcano, HI 96785</w:t>
            </w:r>
          </w:p>
          <w:p w:rsidR="00E8041D" w:rsidRPr="005E5493" w:rsidRDefault="00D42373" w:rsidP="00FA58FB">
            <w:pPr>
              <w:pStyle w:val="NEUnormalertext"/>
              <w:rPr>
                <w:lang w:val="en-US"/>
              </w:rPr>
            </w:pPr>
            <w:r w:rsidRPr="005E5493">
              <w:rPr>
                <w:lang w:val="en-US"/>
              </w:rPr>
              <w:t>USA</w:t>
            </w:r>
            <w:bookmarkEnd w:id="1"/>
          </w:p>
          <w:p w:rsidR="00E8041D" w:rsidRPr="005E5493" w:rsidRDefault="00E8041D" w:rsidP="00FA58FB">
            <w:pPr>
              <w:pStyle w:val="NEUnormalertext"/>
              <w:rPr>
                <w:lang w:val="en-US"/>
              </w:rPr>
            </w:pPr>
            <w:r w:rsidRPr="005E5493">
              <w:rPr>
                <w:rFonts w:hint="eastAsia"/>
                <w:lang w:val="en-US"/>
              </w:rPr>
              <w:t xml:space="preserve">Phone: </w:t>
            </w:r>
            <w:bookmarkStart w:id="2" w:name="h_telefonnummer"/>
            <w:r w:rsidR="00D42373" w:rsidRPr="005E5493">
              <w:rPr>
                <w:lang w:val="en-US"/>
              </w:rPr>
              <w:t>+1 808-967-7786</w:t>
            </w:r>
            <w:bookmarkEnd w:id="2"/>
          </w:p>
          <w:p w:rsidR="00E8041D" w:rsidRPr="005E5493" w:rsidRDefault="00E8041D" w:rsidP="00FA58FB">
            <w:pPr>
              <w:pStyle w:val="NEUnormalertext"/>
              <w:rPr>
                <w:lang w:val="en-US"/>
              </w:rPr>
            </w:pPr>
            <w:r w:rsidRPr="005E5493">
              <w:rPr>
                <w:lang w:val="en-US"/>
              </w:rPr>
              <w:t xml:space="preserve">Email: </w:t>
            </w:r>
            <w:bookmarkStart w:id="3" w:name="h_email"/>
            <w:r w:rsidR="00D42373" w:rsidRPr="005E5493">
              <w:rPr>
                <w:lang w:val="en-US"/>
              </w:rPr>
              <w:t>frontdesk@volcano-hawaii.com</w:t>
            </w:r>
            <w:bookmarkEnd w:id="3"/>
            <w:r w:rsidR="00A37FCE" w:rsidRPr="005E5493">
              <w:rPr>
                <w:lang w:val="en-US"/>
              </w:rPr>
              <w:t xml:space="preserve"> </w:t>
            </w:r>
          </w:p>
        </w:tc>
        <w:tc>
          <w:tcPr>
            <w:tcW w:w="5207" w:type="dxa"/>
          </w:tcPr>
          <w:p w:rsidR="00E8041D" w:rsidRPr="005E5493" w:rsidRDefault="00E8041D" w:rsidP="00E8041D">
            <w:pPr>
              <w:pStyle w:val="NEUberschriftmittel"/>
              <w:ind w:left="142"/>
              <w:rPr>
                <w:lang w:val="en-US"/>
              </w:rPr>
            </w:pPr>
          </w:p>
          <w:p w:rsidR="00E8041D" w:rsidRDefault="00E8041D" w:rsidP="00E8041D">
            <w:pPr>
              <w:pStyle w:val="NEUberschriftmittel"/>
              <w:ind w:left="142"/>
              <w:rPr>
                <w:lang w:val="en-US"/>
              </w:rPr>
            </w:pPr>
            <w:r>
              <w:rPr>
                <w:lang w:val="en-US"/>
              </w:rPr>
              <w:t>BUCHUNG / BOOKING</w:t>
            </w:r>
          </w:p>
          <w:p w:rsidR="00E8041D" w:rsidRPr="00E8041D" w:rsidRDefault="00D42373" w:rsidP="005E5493">
            <w:pPr>
              <w:pStyle w:val="NEUfettertextblau"/>
              <w:ind w:left="142"/>
              <w:rPr>
                <w:color w:val="auto"/>
                <w:lang w:val="en-US"/>
              </w:rPr>
            </w:pPr>
            <w:bookmarkStart w:id="4" w:name="Buchungsnummer"/>
            <w:r>
              <w:rPr>
                <w:color w:val="auto"/>
                <w:lang w:val="en-US"/>
              </w:rPr>
              <w:t>Confirmation number:</w:t>
            </w:r>
            <w:r w:rsidR="005E5493">
              <w:rPr>
                <w:color w:val="auto"/>
                <w:lang w:val="en-US"/>
              </w:rPr>
              <w:t xml:space="preserve"> </w:t>
            </w:r>
            <w:r w:rsidR="005E5493" w:rsidRPr="005E5493">
              <w:rPr>
                <w:color w:val="auto"/>
                <w:lang w:val="en-US"/>
              </w:rPr>
              <w:t>KHG-228269</w:t>
            </w:r>
            <w:r>
              <w:rPr>
                <w:color w:val="auto"/>
                <w:lang w:val="en-US"/>
              </w:rPr>
              <w:t xml:space="preserve"> </w:t>
            </w:r>
            <w:bookmarkEnd w:id="4"/>
          </w:p>
          <w:p w:rsidR="00E8041D" w:rsidRPr="00E8041D" w:rsidRDefault="00E8041D" w:rsidP="00E8041D">
            <w:pPr>
              <w:pStyle w:val="NEUfettertextblau"/>
              <w:ind w:left="142"/>
              <w:jc w:val="left"/>
              <w:rPr>
                <w:color w:val="auto"/>
                <w:lang w:val="en-US"/>
              </w:rPr>
            </w:pPr>
          </w:p>
          <w:p w:rsidR="00E8041D" w:rsidRPr="000D5D73" w:rsidRDefault="00E8041D" w:rsidP="00E8041D">
            <w:pPr>
              <w:pStyle w:val="NEUberschriftklein"/>
              <w:ind w:left="142"/>
              <w:rPr>
                <w:lang w:val="en-US"/>
              </w:rPr>
            </w:pPr>
            <w:proofErr w:type="spellStart"/>
            <w:r w:rsidRPr="000D5D73">
              <w:rPr>
                <w:lang w:val="en-US"/>
              </w:rPr>
              <w:t>Gäste</w:t>
            </w:r>
            <w:proofErr w:type="spellEnd"/>
            <w:r w:rsidRPr="000D5D73">
              <w:rPr>
                <w:lang w:val="en-US"/>
              </w:rPr>
              <w:t xml:space="preserve"> / Clients</w:t>
            </w:r>
          </w:p>
          <w:p w:rsidR="00D42373" w:rsidRDefault="00D42373" w:rsidP="00E8041D">
            <w:pPr>
              <w:pStyle w:val="NEUnormalertext"/>
              <w:ind w:left="142"/>
              <w:rPr>
                <w:lang w:val="en-US"/>
              </w:rPr>
            </w:pPr>
            <w:bookmarkStart w:id="5" w:name="Teilnehmer"/>
            <w:r>
              <w:rPr>
                <w:lang w:val="en-US"/>
              </w:rPr>
              <w:t>1) Kirchrath, Bernadette</w:t>
            </w:r>
          </w:p>
          <w:p w:rsidR="00D42373" w:rsidRDefault="00D42373" w:rsidP="00E8041D">
            <w:pPr>
              <w:pStyle w:val="NEUnormalertext"/>
              <w:ind w:left="142"/>
              <w:rPr>
                <w:lang w:val="en-US"/>
              </w:rPr>
            </w:pPr>
            <w:r>
              <w:rPr>
                <w:lang w:val="en-US"/>
              </w:rPr>
              <w:t>2) Kirchrath, Stephan</w:t>
            </w:r>
          </w:p>
          <w:bookmarkEnd w:id="5"/>
          <w:p w:rsidR="00E8041D" w:rsidRDefault="00E8041D" w:rsidP="00E8041D">
            <w:pPr>
              <w:pStyle w:val="NEUnormalertext"/>
              <w:ind w:left="142"/>
              <w:rPr>
                <w:lang w:val="en-US"/>
              </w:rPr>
            </w:pPr>
          </w:p>
          <w:p w:rsidR="00E8041D" w:rsidRDefault="00E8041D" w:rsidP="00E8041D">
            <w:pPr>
              <w:pStyle w:val="NEUnormalertext"/>
              <w:ind w:left="142"/>
              <w:rPr>
                <w:lang w:val="en-US"/>
              </w:rPr>
            </w:pPr>
          </w:p>
          <w:p w:rsidR="00E8041D" w:rsidRPr="00E8041D" w:rsidRDefault="00E8041D" w:rsidP="00E8041D">
            <w:pPr>
              <w:pStyle w:val="NEUnormalertext"/>
              <w:ind w:left="142"/>
              <w:rPr>
                <w:lang w:val="en-US"/>
              </w:rPr>
            </w:pPr>
          </w:p>
        </w:tc>
      </w:tr>
    </w:tbl>
    <w:p w:rsidR="001D7371" w:rsidRDefault="001D7371" w:rsidP="001D7371">
      <w:pPr>
        <w:pStyle w:val="NEUnormalertext"/>
        <w:ind w:left="142"/>
        <w:rPr>
          <w:lang w:val="en-US"/>
        </w:rPr>
      </w:pPr>
    </w:p>
    <w:p w:rsidR="00E8041D" w:rsidRDefault="00E8041D" w:rsidP="001D7371">
      <w:pPr>
        <w:pStyle w:val="NEUnormalertext"/>
        <w:ind w:left="142"/>
        <w:rPr>
          <w:lang w:val="en-US"/>
        </w:rPr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proofErr w:type="spellStart"/>
      <w:r>
        <w:rPr>
          <w:lang w:val="en-US"/>
        </w:rPr>
        <w:t>Aufenthalt</w:t>
      </w:r>
      <w:proofErr w:type="spellEnd"/>
      <w:r w:rsidR="003C2C09">
        <w:rPr>
          <w:lang w:val="en-US"/>
        </w:rPr>
        <w:t xml:space="preserve"> / S</w:t>
      </w:r>
      <w:r>
        <w:rPr>
          <w:lang w:val="en-US"/>
        </w:rPr>
        <w:t>tay dates</w:t>
      </w: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835"/>
        <w:gridCol w:w="3059"/>
      </w:tblGrid>
      <w:tr w:rsidR="00B65686" w:rsidRPr="00C53959" w:rsidTr="00B65686">
        <w:tc>
          <w:tcPr>
            <w:tcW w:w="2376" w:type="dxa"/>
          </w:tcPr>
          <w:p w:rsidR="00B65686" w:rsidRPr="00E8041D" w:rsidRDefault="00D42373" w:rsidP="00ED3064">
            <w:pPr>
              <w:pStyle w:val="NEUfettertextblau"/>
              <w:rPr>
                <w:b w:val="0"/>
                <w:lang w:val="en-US"/>
              </w:rPr>
            </w:pPr>
            <w:bookmarkStart w:id="6" w:name="h_Anreise"/>
            <w:r>
              <w:rPr>
                <w:b w:val="0"/>
                <w:color w:val="auto"/>
                <w:lang w:val="en-US"/>
              </w:rPr>
              <w:t>May 05th, 2022</w:t>
            </w:r>
            <w:bookmarkEnd w:id="6"/>
            <w:r w:rsidR="00B65686" w:rsidRPr="00E8041D">
              <w:rPr>
                <w:b w:val="0"/>
                <w:color w:val="auto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B65686" w:rsidRPr="00E8041D" w:rsidRDefault="00D42373" w:rsidP="00ED3064">
            <w:pPr>
              <w:pStyle w:val="NEUfettertextblau"/>
              <w:ind w:left="176"/>
              <w:rPr>
                <w:b w:val="0"/>
                <w:color w:val="auto"/>
                <w:lang w:val="en-US"/>
              </w:rPr>
            </w:pPr>
            <w:bookmarkStart w:id="7" w:name="h_Abreise"/>
            <w:r>
              <w:rPr>
                <w:b w:val="0"/>
                <w:color w:val="auto"/>
                <w:lang w:val="en-US"/>
              </w:rPr>
              <w:t>May 07th, 2022</w:t>
            </w:r>
            <w:bookmarkEnd w:id="7"/>
          </w:p>
        </w:tc>
        <w:tc>
          <w:tcPr>
            <w:tcW w:w="3059" w:type="dxa"/>
          </w:tcPr>
          <w:p w:rsidR="00B65686" w:rsidRPr="00E8041D" w:rsidRDefault="00D42373" w:rsidP="00E8041D">
            <w:pPr>
              <w:pStyle w:val="NEUfettertextblau"/>
              <w:ind w:left="176"/>
              <w:rPr>
                <w:b w:val="0"/>
                <w:lang w:val="en-US"/>
              </w:rPr>
            </w:pPr>
            <w:bookmarkStart w:id="8" w:name="h_Dauer"/>
            <w:r>
              <w:rPr>
                <w:b w:val="0"/>
                <w:color w:val="auto"/>
                <w:lang w:val="en-US"/>
              </w:rPr>
              <w:t>2 Nächte</w:t>
            </w:r>
            <w:bookmarkEnd w:id="8"/>
          </w:p>
        </w:tc>
      </w:tr>
    </w:tbl>
    <w:p w:rsidR="00B65686" w:rsidRDefault="00B65686" w:rsidP="00E8041D">
      <w:pPr>
        <w:pStyle w:val="NEUberschriftklein"/>
        <w:ind w:left="142"/>
        <w:rPr>
          <w:lang w:val="en-US"/>
        </w:rPr>
      </w:pPr>
    </w:p>
    <w:p w:rsidR="00E8041D" w:rsidRPr="000D5D73" w:rsidRDefault="00E8041D" w:rsidP="00E8041D">
      <w:pPr>
        <w:pStyle w:val="NEUberschriftklein"/>
        <w:ind w:left="142"/>
        <w:rPr>
          <w:lang w:val="en-US"/>
        </w:rPr>
      </w:pPr>
      <w:r w:rsidRPr="000D5D73">
        <w:rPr>
          <w:lang w:val="en-US"/>
        </w:rPr>
        <w:t>Zimmer / Category</w:t>
      </w:r>
    </w:p>
    <w:p w:rsidR="001D7371" w:rsidRDefault="00D42373" w:rsidP="00E8041D">
      <w:pPr>
        <w:pStyle w:val="NEUnormalertext"/>
        <w:ind w:left="142"/>
        <w:rPr>
          <w:lang w:val="en-US"/>
        </w:rPr>
      </w:pPr>
      <w:bookmarkStart w:id="9" w:name="h_Kategorie"/>
      <w:r>
        <w:rPr>
          <w:lang w:val="en-US"/>
        </w:rPr>
        <w:t>1 x Doppelzimmer, 1 Queenbed</w:t>
      </w:r>
      <w:bookmarkEnd w:id="9"/>
    </w:p>
    <w:p w:rsidR="00E8041D" w:rsidRDefault="00E8041D" w:rsidP="00E8041D">
      <w:pPr>
        <w:pStyle w:val="NEUberschriftklein"/>
        <w:ind w:firstLine="142"/>
      </w:pPr>
    </w:p>
    <w:p w:rsidR="00E8041D" w:rsidRPr="000D5D73" w:rsidRDefault="00E8041D" w:rsidP="00E8041D">
      <w:pPr>
        <w:pStyle w:val="NEUberschriftklein"/>
        <w:ind w:firstLine="142"/>
      </w:pPr>
      <w:r>
        <w:t>I</w:t>
      </w:r>
      <w:r w:rsidR="00B44288">
        <w:t xml:space="preserve">nklusive / </w:t>
      </w:r>
      <w:proofErr w:type="spellStart"/>
      <w:r w:rsidR="00B44288">
        <w:t>Included</w:t>
      </w:r>
      <w:proofErr w:type="spellEnd"/>
    </w:p>
    <w:p w:rsidR="00E8041D" w:rsidRDefault="00D42373" w:rsidP="00E8041D">
      <w:pPr>
        <w:pStyle w:val="NEUnormalertext"/>
        <w:ind w:left="142"/>
      </w:pPr>
      <w:bookmarkStart w:id="10" w:name="Inklusive"/>
      <w:r>
        <w:t>-</w:t>
      </w:r>
      <w:bookmarkEnd w:id="10"/>
    </w:p>
    <w:p w:rsidR="00E8041D" w:rsidRPr="000D5D73" w:rsidRDefault="00E8041D" w:rsidP="00E8041D">
      <w:pPr>
        <w:pStyle w:val="NEUnormalertext"/>
        <w:ind w:left="142"/>
        <w:rPr>
          <w:lang w:val="en-US"/>
        </w:rPr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normalertext"/>
        <w:ind w:left="142"/>
      </w:pPr>
    </w:p>
    <w:p w:rsidR="001D7371" w:rsidRPr="000D5D73" w:rsidRDefault="001D7371" w:rsidP="001D7371">
      <w:pPr>
        <w:pStyle w:val="NEUberschriftklein"/>
        <w:ind w:left="142"/>
      </w:pPr>
      <w:r w:rsidRPr="000D5D73">
        <w:t xml:space="preserve">Bemerkungen / </w:t>
      </w:r>
      <w:proofErr w:type="spellStart"/>
      <w:r w:rsidRPr="000D5D73">
        <w:t>Remarks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475"/>
      </w:tblGrid>
      <w:tr w:rsidR="00E0043D" w:rsidRPr="00E0043D" w:rsidTr="00E8041D">
        <w:tc>
          <w:tcPr>
            <w:tcW w:w="5353" w:type="dxa"/>
          </w:tcPr>
          <w:p w:rsidR="00E0043D" w:rsidRPr="00E0043D" w:rsidRDefault="00E0043D" w:rsidP="00A37FCE">
            <w:pPr>
              <w:pStyle w:val="NEUnormalertext"/>
              <w:ind w:left="142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Check-In</w:t>
            </w:r>
            <w:r w:rsidRPr="00E0043D">
              <w:rPr>
                <w:b/>
                <w:lang w:val="en-US"/>
              </w:rPr>
              <w:t>:</w:t>
            </w:r>
            <w:r w:rsidR="00420D0E">
              <w:rPr>
                <w:b/>
                <w:lang w:val="en-US"/>
              </w:rPr>
              <w:t xml:space="preserve"> </w:t>
            </w:r>
            <w:bookmarkStart w:id="11" w:name="Check_In"/>
            <w:r w:rsidR="00D42373">
              <w:rPr>
                <w:lang w:val="en-US"/>
              </w:rPr>
              <w:t>ab 15:00 Uhr</w:t>
            </w:r>
            <w:bookmarkEnd w:id="11"/>
          </w:p>
        </w:tc>
        <w:tc>
          <w:tcPr>
            <w:tcW w:w="3475" w:type="dxa"/>
          </w:tcPr>
          <w:p w:rsidR="00E0043D" w:rsidRPr="00E0043D" w:rsidRDefault="00E0043D" w:rsidP="00A37FCE">
            <w:pPr>
              <w:pStyle w:val="NEUnormalertext"/>
              <w:ind w:left="176"/>
              <w:rPr>
                <w:b/>
                <w:lang w:val="en-US"/>
              </w:rPr>
            </w:pPr>
            <w:r>
              <w:rPr>
                <w:b/>
                <w:lang w:val="en-US"/>
              </w:rPr>
              <w:t>Check-Out</w:t>
            </w:r>
            <w:r w:rsidRPr="00E0043D">
              <w:rPr>
                <w:b/>
                <w:lang w:val="en-US"/>
              </w:rPr>
              <w:t xml:space="preserve">: </w:t>
            </w:r>
            <w:bookmarkStart w:id="12" w:name="Check_out"/>
            <w:r w:rsidR="00D42373">
              <w:rPr>
                <w:lang w:val="en-US"/>
              </w:rPr>
              <w:t>bis 11:00 Uhr</w:t>
            </w:r>
            <w:bookmarkEnd w:id="12"/>
          </w:p>
        </w:tc>
      </w:tr>
    </w:tbl>
    <w:p w:rsidR="00E0043D" w:rsidRDefault="00E0043D" w:rsidP="001D7371">
      <w:pPr>
        <w:pStyle w:val="NEUnormalertext"/>
        <w:ind w:left="142"/>
      </w:pPr>
    </w:p>
    <w:p w:rsidR="00D42373" w:rsidRDefault="00D42373" w:rsidP="001D7371">
      <w:pPr>
        <w:pStyle w:val="NEUnormalertext"/>
        <w:ind w:left="142"/>
      </w:pPr>
      <w:bookmarkStart w:id="13" w:name="Bemerkungen"/>
      <w:r>
        <w:t>Die Unterkunft besitzt keine Rezeption, 24 Stunden vor der Ankunft gibt es per E-Mail Hinweise zum Check-in und Informationen zur Schlüsselübergabe.</w:t>
      </w:r>
    </w:p>
    <w:p w:rsidR="001D7371" w:rsidRDefault="00D42373" w:rsidP="001D7371">
      <w:pPr>
        <w:pStyle w:val="NEUnormalertext"/>
        <w:ind w:left="142"/>
      </w:pPr>
      <w:r>
        <w:t>(Angaben vorbehaltlich der Änderung seitens der Leistungsträger)</w:t>
      </w:r>
      <w:bookmarkEnd w:id="13"/>
    </w:p>
    <w:p w:rsidR="001D7371" w:rsidRDefault="001D7371" w:rsidP="001D7371">
      <w:pPr>
        <w:pStyle w:val="Fuzeile"/>
        <w:rPr>
          <w:rStyle w:val="Hyperlink"/>
          <w:rFonts w:ascii="Arial" w:hAnsi="Arial" w:cs="Arial"/>
          <w:color w:val="1F497D" w:themeColor="text2"/>
          <w:sz w:val="16"/>
          <w:szCs w:val="18"/>
          <w:u w:val="none"/>
        </w:rPr>
      </w:pPr>
    </w:p>
    <w:p w:rsidR="001D7371" w:rsidRPr="009C041E" w:rsidRDefault="001D7371" w:rsidP="001D7371">
      <w:pPr>
        <w:pStyle w:val="NEUfettertextblau"/>
        <w:ind w:left="142"/>
        <w:jc w:val="left"/>
      </w:pPr>
    </w:p>
    <w:p w:rsidR="001D7371" w:rsidRDefault="001D7371" w:rsidP="001D7371">
      <w:pPr>
        <w:pStyle w:val="NEUfettertextblau"/>
        <w:ind w:left="142"/>
        <w:jc w:val="left"/>
      </w:pPr>
    </w:p>
    <w:p w:rsidR="00B65686" w:rsidRPr="009C041E" w:rsidRDefault="00B65686" w:rsidP="001D7371">
      <w:pPr>
        <w:pStyle w:val="NEUfettertextblau"/>
        <w:ind w:left="142"/>
        <w:jc w:val="left"/>
      </w:pPr>
    </w:p>
    <w:p w:rsidR="001D7371" w:rsidRPr="009C041E" w:rsidRDefault="001D7371" w:rsidP="001D7371">
      <w:pPr>
        <w:pStyle w:val="NEUfettertextblau"/>
        <w:ind w:left="142"/>
        <w:jc w:val="left"/>
      </w:pPr>
    </w:p>
    <w:p w:rsidR="001D7371" w:rsidRPr="003A6EBB" w:rsidRDefault="001D7371" w:rsidP="001D7371">
      <w:pPr>
        <w:pStyle w:val="NEUfettertextblau"/>
        <w:ind w:left="142"/>
        <w:jc w:val="left"/>
        <w:rPr>
          <w:lang w:val="en-US"/>
        </w:rPr>
      </w:pPr>
      <w:r w:rsidRPr="003A6EBB">
        <w:rPr>
          <w:lang w:val="en-US"/>
        </w:rPr>
        <w:t>Gebucht und bezahlt durch / Booked and prepaid through</w:t>
      </w:r>
    </w:p>
    <w:p w:rsidR="001D7371" w:rsidRPr="00C15B5B" w:rsidRDefault="00D42373" w:rsidP="001D7371">
      <w:pPr>
        <w:spacing w:line="276" w:lineRule="auto"/>
        <w:ind w:left="142"/>
        <w:rPr>
          <w:rFonts w:cs="Poppins"/>
          <w:iCs/>
          <w:noProof/>
        </w:rPr>
      </w:pPr>
      <w:bookmarkStart w:id="14" w:name="Bezahlt_Von"/>
      <w:r>
        <w:rPr>
          <w:rFonts w:cs="Poppins"/>
          <w:b/>
          <w:iCs/>
          <w:noProof/>
          <w:color w:val="930026"/>
        </w:rPr>
        <w:t>reiseAgentur brandner GmbH</w:t>
      </w:r>
      <w:bookmarkEnd w:id="14"/>
    </w:p>
    <w:p w:rsidR="001D7371" w:rsidRPr="00E8041D" w:rsidRDefault="00D42373" w:rsidP="001D7371">
      <w:pPr>
        <w:pStyle w:val="NEUnormalertext"/>
        <w:ind w:left="142"/>
      </w:pPr>
      <w:bookmarkStart w:id="15" w:name="Bezahlt_von_Adresse"/>
      <w:r>
        <w:t>Salierstrasse 24, 70736 Fellbach, Germany</w:t>
      </w:r>
      <w:bookmarkEnd w:id="15"/>
    </w:p>
    <w:p w:rsidR="00290797" w:rsidRDefault="00D42373" w:rsidP="00DB3332">
      <w:pPr>
        <w:pStyle w:val="NEUnormalertext"/>
        <w:ind w:left="142"/>
        <w:rPr>
          <w:lang w:val="en-US"/>
        </w:rPr>
      </w:pPr>
      <w:bookmarkStart w:id="16" w:name="Bezahlt_Mit"/>
      <w:r>
        <w:rPr>
          <w:lang w:val="en-US"/>
        </w:rPr>
        <w:t xml:space="preserve">(fully paid by </w:t>
      </w:r>
      <w:bookmarkEnd w:id="16"/>
      <w:r w:rsidR="00F95145">
        <w:rPr>
          <w:lang w:val="en-US"/>
        </w:rPr>
        <w:t>reiseAgentur brandner)</w:t>
      </w:r>
    </w:p>
    <w:p w:rsidR="00290797" w:rsidRDefault="00290797" w:rsidP="00290797">
      <w:pPr>
        <w:pStyle w:val="StandardWeb"/>
      </w:pPr>
      <w:r>
        <w:rPr>
          <w:noProof/>
        </w:rPr>
        <w:lastRenderedPageBreak/>
        <w:drawing>
          <wp:inline distT="0" distB="0" distL="0" distR="0">
            <wp:extent cx="1757124" cy="962025"/>
            <wp:effectExtent l="0" t="0" r="0" b="0"/>
            <wp:docPr id="1" name="Grafik 1" descr="http://www.digital303.com/wp-content/uploads/2015/10/Kilau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gital303.com/wp-content/uploads/2015/10/Kilau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13" cy="9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97" w:rsidRDefault="00290797" w:rsidP="00290797">
      <w:r>
        <w:t> </w:t>
      </w:r>
      <w:proofErr w:type="spellStart"/>
      <w:r>
        <w:rPr>
          <w:rStyle w:val="Fett"/>
          <w:sz w:val="30"/>
          <w:szCs w:val="30"/>
        </w:rPr>
        <w:t>Lokahi</w:t>
      </w:r>
      <w:proofErr w:type="spellEnd"/>
      <w:r>
        <w:rPr>
          <w:rStyle w:val="Fett"/>
          <w:sz w:val="30"/>
          <w:szCs w:val="30"/>
        </w:rPr>
        <w:t xml:space="preserve"> Lodge</w:t>
      </w:r>
    </w:p>
    <w:p w:rsidR="00290797" w:rsidRDefault="00290797" w:rsidP="00290797">
      <w:hyperlink r:id="rId9" w:history="1">
        <w:r>
          <w:rPr>
            <w:rStyle w:val="Hyperlink"/>
            <w:rFonts w:ascii="Verdana" w:hAnsi="Verdana"/>
          </w:rPr>
          <w:t xml:space="preserve">19-4050 </w:t>
        </w:r>
        <w:proofErr w:type="spellStart"/>
        <w:r>
          <w:rPr>
            <w:rStyle w:val="Hyperlink"/>
            <w:rFonts w:ascii="Verdana" w:hAnsi="Verdana"/>
          </w:rPr>
          <w:t>Kalanikoa</w:t>
        </w:r>
        <w:proofErr w:type="spellEnd"/>
        <w:r>
          <w:rPr>
            <w:rStyle w:val="Hyperlink"/>
            <w:rFonts w:ascii="Verdana" w:hAnsi="Verdana"/>
          </w:rPr>
          <w:t xml:space="preserve"> Road</w:t>
        </w:r>
      </w:hyperlink>
    </w:p>
    <w:p w:rsidR="00290797" w:rsidRDefault="00290797" w:rsidP="00290797">
      <w:hyperlink r:id="rId10" w:history="1">
        <w:r>
          <w:rPr>
            <w:rStyle w:val="Hyperlink"/>
            <w:rFonts w:ascii="Verdana" w:hAnsi="Verdana"/>
          </w:rPr>
          <w:t>Volcano, HI  96785</w:t>
        </w:r>
      </w:hyperlink>
    </w:p>
    <w:p w:rsidR="00290797" w:rsidRDefault="00290797" w:rsidP="00290797">
      <w:r>
        <w:t> </w:t>
      </w:r>
    </w:p>
    <w:p w:rsidR="00290797" w:rsidRDefault="00290797" w:rsidP="00290797">
      <w:pPr>
        <w:jc w:val="center"/>
      </w:pPr>
      <w:r>
        <w:t> 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Aloha and thank you for choosing to stay with us!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We are looking forward to your arrival and wanted to make sure you were aware of the following: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1. **COVID**</w:t>
      </w:r>
      <w:proofErr w:type="gramStart"/>
      <w:r w:rsidRPr="00290797">
        <w:rPr>
          <w:sz w:val="20"/>
          <w:szCs w:val="20"/>
          <w:lang w:val="en-US"/>
        </w:rPr>
        <w:t>  We</w:t>
      </w:r>
      <w:proofErr w:type="gramEnd"/>
      <w:r w:rsidRPr="00290797">
        <w:rPr>
          <w:sz w:val="20"/>
          <w:szCs w:val="20"/>
          <w:lang w:val="en-US"/>
        </w:rPr>
        <w:t xml:space="preserve"> are NOT a designated COVID-19 quarantine facility. IF you are required to quarantine for any length of time, we cannot host you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2. Volcano gets dark early, restaurants close by 7pm (sometimes sooner!), narrow village roads are confusing; for everyone's sanity, it's strongly urged to arrive by 5pm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3. Reminder, free WIFI; no password</w:t>
      </w:r>
    </w:p>
    <w:p w:rsidR="00290797" w:rsidRPr="00290797" w:rsidRDefault="00290797" w:rsidP="00290797">
      <w:pPr>
        <w:pStyle w:val="KeinLeerraum"/>
        <w:rPr>
          <w:sz w:val="20"/>
          <w:szCs w:val="20"/>
          <w:lang w:val="en-US"/>
        </w:rPr>
      </w:pPr>
      <w:r w:rsidRPr="00290797">
        <w:rPr>
          <w:sz w:val="20"/>
          <w:szCs w:val="20"/>
          <w:lang w:val="en-US"/>
        </w:rPr>
        <w:t>Please reach out with any questions or concerns!</w:t>
      </w:r>
      <w:r w:rsidRPr="00290797">
        <w:rPr>
          <w:sz w:val="20"/>
          <w:szCs w:val="20"/>
          <w:lang w:val="en-US"/>
        </w:rPr>
        <w:br/>
        <w:t> 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Style w:val="Fett"/>
          <w:rFonts w:ascii="Arial" w:hAnsi="Arial" w:cs="Arial"/>
          <w:sz w:val="20"/>
          <w:szCs w:val="20"/>
          <w:lang w:val="en-US"/>
        </w:rPr>
        <w:t>DRIVING DIRECTIONS/ADDRESS: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Fonts w:ascii="Arial" w:hAnsi="Arial" w:cs="Arial"/>
          <w:sz w:val="20"/>
          <w:szCs w:val="20"/>
          <w:lang w:val="en-US"/>
        </w:rPr>
        <w:t xml:space="preserve">Use Google Maps or another GPS application to find us CLICK --&gt;:  </w:t>
      </w:r>
      <w:hyperlink r:id="rId11" w:history="1">
        <w:r w:rsidRPr="00290797">
          <w:rPr>
            <w:rStyle w:val="Fett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19-4050 </w:t>
        </w:r>
        <w:proofErr w:type="spellStart"/>
        <w:r w:rsidRPr="00290797">
          <w:rPr>
            <w:rStyle w:val="Fett"/>
            <w:rFonts w:ascii="Arial" w:hAnsi="Arial" w:cs="Arial"/>
            <w:color w:val="0000FF"/>
            <w:sz w:val="20"/>
            <w:szCs w:val="20"/>
            <w:u w:val="single"/>
            <w:lang w:val="en-US"/>
          </w:rPr>
          <w:t>Kalanikoa</w:t>
        </w:r>
        <w:proofErr w:type="spellEnd"/>
        <w:r w:rsidRPr="00290797">
          <w:rPr>
            <w:rStyle w:val="Fett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 Road, Volcano, HI 96785</w:t>
        </w:r>
      </w:hyperlink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Fonts w:ascii="Arial" w:hAnsi="Arial" w:cs="Arial"/>
          <w:sz w:val="20"/>
          <w:szCs w:val="20"/>
          <w:lang w:val="en-US"/>
        </w:rPr>
        <w:t> 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proofErr w:type="spellStart"/>
      <w:r w:rsidRPr="00290797">
        <w:rPr>
          <w:rStyle w:val="Fett"/>
          <w:rFonts w:ascii="Arial" w:hAnsi="Arial" w:cs="Arial"/>
          <w:sz w:val="20"/>
          <w:szCs w:val="20"/>
          <w:lang w:val="en-US"/>
        </w:rPr>
        <w:t>Lokahi</w:t>
      </w:r>
      <w:proofErr w:type="spellEnd"/>
      <w:r w:rsidRPr="00290797">
        <w:rPr>
          <w:rStyle w:val="Fett"/>
          <w:rFonts w:ascii="Arial" w:hAnsi="Arial" w:cs="Arial"/>
          <w:sz w:val="20"/>
          <w:szCs w:val="20"/>
          <w:lang w:val="en-US"/>
        </w:rPr>
        <w:t xml:space="preserve"> Lodge is a non-hosted experience. Should you need additional supplies during your stay, you'll find a convenient "guest supply" area which is available 24/7.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Fonts w:ascii="Arial" w:hAnsi="Arial" w:cs="Arial"/>
          <w:sz w:val="20"/>
          <w:szCs w:val="20"/>
          <w:lang w:val="en-US"/>
        </w:rPr>
        <w:t> 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Style w:val="Fett"/>
          <w:rFonts w:ascii="Arial" w:hAnsi="Arial" w:cs="Arial"/>
          <w:sz w:val="20"/>
          <w:szCs w:val="20"/>
          <w:lang w:val="en-US"/>
        </w:rPr>
        <w:t>Self-Check-In: 3:00 PM and afterwards:</w:t>
      </w:r>
      <w:r w:rsidRPr="00290797">
        <w:rPr>
          <w:rFonts w:ascii="Arial" w:hAnsi="Arial" w:cs="Arial"/>
          <w:sz w:val="20"/>
          <w:szCs w:val="20"/>
          <w:lang w:val="en-US"/>
        </w:rPr>
        <w:t>  Arrival envelopes are organized in a clear box system located at the front door. Your envelope will have your room keys and registration form inside. Complete the registration and leave it within your room.</w:t>
      </w:r>
    </w:p>
    <w:p w:rsidR="00290797" w:rsidRPr="00290797" w:rsidRDefault="00290797" w:rsidP="00290797">
      <w:pPr>
        <w:pStyle w:val="StandardWeb"/>
        <w:rPr>
          <w:rFonts w:ascii="Arial" w:hAnsi="Arial" w:cs="Arial"/>
          <w:sz w:val="20"/>
          <w:szCs w:val="20"/>
          <w:lang w:val="en-US"/>
        </w:rPr>
      </w:pPr>
      <w:r w:rsidRPr="00290797">
        <w:rPr>
          <w:rStyle w:val="Fett"/>
          <w:rFonts w:ascii="Arial" w:hAnsi="Arial" w:cs="Arial"/>
          <w:sz w:val="20"/>
          <w:szCs w:val="20"/>
          <w:lang w:val="en-US"/>
        </w:rPr>
        <w:t>Check Out: 11:00 AM</w:t>
      </w:r>
      <w:proofErr w:type="gramStart"/>
      <w:r w:rsidRPr="00290797">
        <w:rPr>
          <w:rStyle w:val="Fett"/>
          <w:rFonts w:ascii="Arial" w:hAnsi="Arial" w:cs="Arial"/>
          <w:sz w:val="20"/>
          <w:szCs w:val="20"/>
          <w:lang w:val="en-US"/>
        </w:rPr>
        <w:t xml:space="preserve">  </w:t>
      </w:r>
      <w:r w:rsidRPr="00290797">
        <w:rPr>
          <w:rStyle w:val="Fett"/>
          <w:rFonts w:ascii="Arial" w:hAnsi="Arial" w:cs="Arial"/>
          <w:sz w:val="20"/>
          <w:szCs w:val="20"/>
          <w:u w:val="single"/>
          <w:lang w:val="en-US"/>
        </w:rPr>
        <w:t>*</w:t>
      </w:r>
      <w:proofErr w:type="gramEnd"/>
      <w:r w:rsidRPr="00290797">
        <w:rPr>
          <w:rStyle w:val="Fett"/>
          <w:rFonts w:ascii="Arial" w:hAnsi="Arial" w:cs="Arial"/>
          <w:sz w:val="20"/>
          <w:szCs w:val="20"/>
          <w:u w:val="single"/>
          <w:lang w:val="en-US"/>
        </w:rPr>
        <w:t>**LOCK ALL DOORS ON DEPARTURE and use the key drop box, remember to complete your registration and leave it within your room***</w:t>
      </w:r>
    </w:p>
    <w:p w:rsidR="00290797" w:rsidRPr="00290797" w:rsidRDefault="00290797" w:rsidP="00290797">
      <w:pPr>
        <w:pStyle w:val="StandardWeb"/>
        <w:jc w:val="center"/>
        <w:rPr>
          <w:rFonts w:ascii="Arial" w:hAnsi="Arial" w:cs="Arial"/>
          <w:sz w:val="20"/>
          <w:szCs w:val="20"/>
          <w:lang w:val="en-US"/>
        </w:rPr>
      </w:pPr>
      <w:r w:rsidRPr="00290797">
        <w:rPr>
          <w:rStyle w:val="Hervorhebung"/>
          <w:rFonts w:ascii="Arial" w:hAnsi="Arial" w:cs="Arial"/>
          <w:sz w:val="20"/>
          <w:szCs w:val="20"/>
          <w:lang w:val="en-US"/>
        </w:rPr>
        <w:t>Kilauea is an exciting place and we look forward to sharing it with you!</w:t>
      </w:r>
    </w:p>
    <w:p w:rsidR="00290797" w:rsidRPr="00290797" w:rsidRDefault="00290797" w:rsidP="00290797">
      <w:pPr>
        <w:pStyle w:val="StandardWeb"/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 w:rsidRPr="00290797">
        <w:rPr>
          <w:rStyle w:val="Fett"/>
          <w:rFonts w:ascii="Arial" w:hAnsi="Arial" w:cs="Arial"/>
          <w:sz w:val="20"/>
          <w:szCs w:val="20"/>
          <w:lang w:val="en-US"/>
        </w:rPr>
        <w:t>Lokahi</w:t>
      </w:r>
      <w:proofErr w:type="spellEnd"/>
      <w:r w:rsidRPr="00290797">
        <w:rPr>
          <w:rStyle w:val="Fett"/>
          <w:rFonts w:ascii="Arial" w:hAnsi="Arial" w:cs="Arial"/>
          <w:sz w:val="20"/>
          <w:szCs w:val="20"/>
          <w:lang w:val="en-US"/>
        </w:rPr>
        <w:t xml:space="preserve"> Lodge</w:t>
      </w:r>
    </w:p>
    <w:p w:rsidR="00290797" w:rsidRPr="00290797" w:rsidRDefault="00290797" w:rsidP="00290797">
      <w:pPr>
        <w:pStyle w:val="StandardWeb"/>
        <w:jc w:val="center"/>
        <w:rPr>
          <w:rFonts w:ascii="Arial" w:hAnsi="Arial" w:cs="Arial"/>
          <w:sz w:val="20"/>
          <w:szCs w:val="20"/>
          <w:lang w:val="en-US"/>
        </w:rPr>
      </w:pPr>
      <w:r w:rsidRPr="00290797">
        <w:rPr>
          <w:rFonts w:ascii="Arial" w:hAnsi="Arial" w:cs="Arial"/>
          <w:sz w:val="20"/>
          <w:szCs w:val="20"/>
          <w:lang w:val="en-US"/>
        </w:rPr>
        <w:t>PO Box 998, Volcano, HI 96785</w:t>
      </w:r>
    </w:p>
    <w:p w:rsidR="00290797" w:rsidRPr="00290797" w:rsidRDefault="00290797" w:rsidP="00290797">
      <w:pPr>
        <w:pStyle w:val="StandardWeb"/>
        <w:jc w:val="center"/>
        <w:rPr>
          <w:rFonts w:ascii="Arial" w:hAnsi="Arial" w:cs="Arial"/>
          <w:sz w:val="20"/>
          <w:szCs w:val="20"/>
          <w:lang w:val="en-US"/>
        </w:rPr>
      </w:pPr>
      <w:r w:rsidRPr="00290797">
        <w:rPr>
          <w:rFonts w:ascii="Arial" w:hAnsi="Arial" w:cs="Arial"/>
          <w:sz w:val="20"/>
          <w:szCs w:val="20"/>
          <w:lang w:val="en-US"/>
        </w:rPr>
        <w:t> </w:t>
      </w:r>
      <w:hyperlink r:id="rId12" w:history="1">
        <w:r w:rsidRPr="00290797">
          <w:rPr>
            <w:rStyle w:val="Hyperlink"/>
            <w:rFonts w:ascii="Arial" w:hAnsi="Arial" w:cs="Arial"/>
            <w:sz w:val="20"/>
            <w:szCs w:val="20"/>
            <w:lang w:val="en-US"/>
          </w:rPr>
          <w:t>info@volcano-hawaii.com</w:t>
        </w:r>
      </w:hyperlink>
      <w:r w:rsidRPr="00290797">
        <w:rPr>
          <w:rFonts w:ascii="Arial" w:hAnsi="Arial" w:cs="Arial"/>
          <w:sz w:val="20"/>
          <w:szCs w:val="20"/>
          <w:lang w:val="en-US"/>
        </w:rPr>
        <w:t xml:space="preserve">   :: </w:t>
      </w:r>
      <w:hyperlink r:id="rId13" w:history="1">
        <w:r w:rsidRPr="00290797">
          <w:rPr>
            <w:rStyle w:val="Hyperlink"/>
            <w:rFonts w:ascii="Arial" w:hAnsi="Arial" w:cs="Arial"/>
            <w:sz w:val="20"/>
            <w:szCs w:val="20"/>
            <w:lang w:val="en-US"/>
          </w:rPr>
          <w:t>www.volcano-hawaii.com</w:t>
        </w:r>
      </w:hyperlink>
    </w:p>
    <w:p w:rsidR="00290797" w:rsidRPr="00290797" w:rsidRDefault="00290797" w:rsidP="00290797">
      <w:pPr>
        <w:pStyle w:val="StandardWeb"/>
        <w:jc w:val="center"/>
        <w:rPr>
          <w:rFonts w:ascii="Arial" w:hAnsi="Arial" w:cs="Arial"/>
          <w:sz w:val="20"/>
          <w:szCs w:val="20"/>
        </w:rPr>
      </w:pPr>
      <w:r w:rsidRPr="00290797">
        <w:rPr>
          <w:rFonts w:ascii="Arial" w:hAnsi="Arial" w:cs="Arial"/>
          <w:sz w:val="20"/>
          <w:szCs w:val="20"/>
        </w:rPr>
        <w:t xml:space="preserve">On-Island: </w:t>
      </w:r>
      <w:hyperlink r:id="rId14" w:history="1">
        <w:r w:rsidRPr="00290797">
          <w:rPr>
            <w:rStyle w:val="Hyperlink"/>
            <w:rFonts w:ascii="Arial" w:hAnsi="Arial" w:cs="Arial"/>
            <w:sz w:val="20"/>
            <w:szCs w:val="20"/>
          </w:rPr>
          <w:t>808-967-7786</w:t>
        </w:r>
      </w:hyperlink>
    </w:p>
    <w:p w:rsidR="00290797" w:rsidRPr="00290797" w:rsidRDefault="00290797" w:rsidP="00DB3332">
      <w:pPr>
        <w:pStyle w:val="NEUnormalertext"/>
        <w:ind w:left="142"/>
        <w:rPr>
          <w:rFonts w:cs="Arial"/>
          <w:szCs w:val="20"/>
          <w:lang w:val="en-US"/>
        </w:rPr>
      </w:pPr>
      <w:bookmarkStart w:id="17" w:name="_GoBack"/>
      <w:bookmarkEnd w:id="17"/>
    </w:p>
    <w:sectPr w:rsidR="00290797" w:rsidRPr="00290797" w:rsidSect="008A3AA5">
      <w:headerReference w:type="even" r:id="rId15"/>
      <w:headerReference w:type="default" r:id="rId16"/>
      <w:footerReference w:type="default" r:id="rId17"/>
      <w:type w:val="continuous"/>
      <w:pgSz w:w="11906" w:h="16838"/>
      <w:pgMar w:top="1100" w:right="849" w:bottom="851" w:left="709" w:header="568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Ari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Pr="00D60419" w:rsidRDefault="00ED3064" w:rsidP="00B73ACC">
    <w:pPr>
      <w:pStyle w:val="Fuzeile"/>
      <w:rPr>
        <w:rStyle w:val="Hyperlink"/>
        <w:rFonts w:ascii="Arial" w:hAnsi="Arial" w:cs="Arial"/>
        <w:color w:val="1F497D" w:themeColor="text2"/>
        <w:sz w:val="16"/>
        <w:szCs w:val="18"/>
        <w:u w:val="none"/>
      </w:rPr>
    </w:pPr>
    <w:r w:rsidRPr="00CD264B">
      <w:rPr>
        <w:noProof/>
        <w:color w:val="7F7F7F" w:themeColor="text1" w:themeTint="80"/>
        <w:sz w:val="16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019AA23" wp14:editId="73A0BB28">
              <wp:simplePos x="0" y="0"/>
              <wp:positionH relativeFrom="column">
                <wp:posOffset>-630555</wp:posOffset>
              </wp:positionH>
              <wp:positionV relativeFrom="paragraph">
                <wp:posOffset>75148</wp:posOffset>
              </wp:positionV>
              <wp:extent cx="7638216" cy="0"/>
              <wp:effectExtent l="0" t="0" r="2032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38216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6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65pt,5.9pt" to="551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" strokecolor="gray [1629]"/>
          </w:pict>
        </mc:Fallback>
      </mc:AlternateConten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</w:pPr>
    <w:r>
      <w:rPr>
        <w:noProof/>
        <w:color w:val="7F7F7F" w:themeColor="text1" w:themeTint="80"/>
        <w:sz w:val="16"/>
        <w:szCs w:val="18"/>
      </w:rPr>
      <mc:AlternateContent>
        <mc:Choice Requires="wpg">
          <w:drawing>
            <wp:anchor distT="0" distB="0" distL="114300" distR="114300" simplePos="0" relativeHeight="251657728" behindDoc="0" locked="1" layoutInCell="1" allowOverlap="1" wp14:anchorId="7838E172" wp14:editId="392DB9E4">
              <wp:simplePos x="0" y="0"/>
              <wp:positionH relativeFrom="column">
                <wp:posOffset>-14605</wp:posOffset>
              </wp:positionH>
              <wp:positionV relativeFrom="page">
                <wp:posOffset>9868535</wp:posOffset>
              </wp:positionV>
              <wp:extent cx="6667200" cy="615600"/>
              <wp:effectExtent l="0" t="0" r="0" b="0"/>
              <wp:wrapSquare wrapText="bothSides"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200" cy="615600"/>
                        <a:chOff x="0" y="0"/>
                        <a:chExt cx="6669156" cy="616226"/>
                      </a:xfrm>
                    </wpg:grpSpPr>
                    <pic:pic xmlns:pic="http://schemas.openxmlformats.org/drawingml/2006/picture">
                      <pic:nvPicPr>
                        <pic:cNvPr id="3" name="Grafik 3" descr="C:\Users\Nina\AppData\Local\Microsoft\Windows\INetCache\Content.Word\LOGO_RAB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6869" y="119269"/>
                          <a:ext cx="983974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2020_panNatur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8835" y="0"/>
                          <a:ext cx="1580321" cy="6162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Grafik 11" descr="Trails_Logo_Redesign2019_Dunkel_mitMark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9086"/>
                          <a:ext cx="1282148" cy="4373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Grafik 12" descr="2020_Mauritius_individuell_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80321" y="139147"/>
                          <a:ext cx="1729409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7" o:spid="_x0000_s1026" style="position:absolute;margin-left:-1.15pt;margin-top:777.05pt;width:525pt;height:48.45pt;z-index:251659264;mso-position-vertical-relative:page;mso-width-relative:margin;mso-height-relative:margin" coordsize="66691,6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left:37768;top:1192;width:98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CXzFAAAA2gAAAA8AAABkcnMvZG93bnJldi54bWxEj0FrwkAUhO+F/oflFbzVTRWspq4igliK&#10;BZuK0tsj+0xCs2/D7prEf+8WCh6HmfmGmS97U4uWnK8sK3gZJiCIc6srLhQcvjfPUxA+IGusLZOC&#10;K3lYLh4f5phq2/EXtVkoRISwT1FBGUKTSunzkgz6oW2Io3e2zmCI0hVSO+wi3NRylCQTabDiuFBi&#10;Q+uS8t/sYhSsz+Pr56uTs/bjODF1N93udz8npQZP/eoNRKA+3MP/7XetYAx/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gAl8xQAAANoAAAAPAAAAAAAAAAAAAAAA&#10;AJ8CAABkcnMvZG93bnJldi54bWxQSwUGAAAAAAQABAD3AAAAkQMAAAAA&#10;">
                <v:imagedata r:id="rId5" o:title="LOGO_RAB"/>
                <v:path arrowok="t"/>
              </v:shape>
              <v:shape id="Grafik 13" o:spid="_x0000_s1028" type="#_x0000_t75" alt="2020_panNatura" style="position:absolute;left:50888;width:15803;height:6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/fvBAAAA2wAAAA8AAABkcnMvZG93bnJldi54bWxET0trAjEQvhf8D2GE3mp2VyhlNYoo1l4K&#10;rQ/wOGzG3cVksiSpu/57Uyj0Nh/fc+bLwRpxIx9axwrySQaCuHK65VrB8bB9eQMRIrJG45gU3CnA&#10;cjF6mmOpXc/fdNvHWqQQDiUqaGLsSilD1ZDFMHEdceIuzluMCfpaao99CrdGFln2Ki22nBoa7Gjd&#10;UHXd/1gF/rQ7f51Zf4bebPP8VBSd2bwr9TweVjMQkYb4L/5zf+g0fwq/v6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A/fvBAAAA2wAAAA8AAAAAAAAAAAAAAAAAnwIA&#10;AGRycy9kb3ducmV2LnhtbFBLBQYAAAAABAAEAPcAAACNAwAAAAA=&#10;">
                <v:imagedata r:id="rId6" o:title="2020_panNatura"/>
                <v:path arrowok="t"/>
              </v:shape>
              <v:shape id="Grafik 11" o:spid="_x0000_s1029" type="#_x0000_t75" alt="Trails_Logo_Redesign2019_Dunkel_mitMarke" style="position:absolute;top:1490;width:12821;height:4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g5nAAAAA2wAAAA8AAABkcnMvZG93bnJldi54bWxET9uKwjAQfRf2H8Is+KZpVGTpGmXxAov4&#10;YvUDhma2LTaT0sS2/v1GEHybw7nOajPYWnTU+sqxBjVNQBDnzlRcaLheDpMvED4gG6wdk4YHedis&#10;P0YrTI3r+UxdFgoRQ9inqKEMoUml9HlJFv3UNcSR+3OtxRBhW0jTYh/DbS1nSbKUFiuODSU2tC0p&#10;v2V3qyF7LGb7Zm6PJ6XUrrvWt7677LUefw4/3yACDeEtfrl/TZyv4PlLP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yDmcAAAADbAAAADwAAAAAAAAAAAAAAAACfAgAA&#10;ZHJzL2Rvd25yZXYueG1sUEsFBgAAAAAEAAQA9wAAAIwDAAAAAA==&#10;">
                <v:imagedata r:id="rId7" o:title="Trails_Logo_Redesign2019_Dunkel_mitMarke"/>
                <v:path arrowok="t"/>
              </v:shape>
              <v:shape id="Grafik 12" o:spid="_x0000_s1030" type="#_x0000_t75" alt="2020_Mauritius_individuell_logo" style="position:absolute;left:15803;top:1391;width:1729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XwfAAAAA2wAAAA8AAABkcnMvZG93bnJldi54bWxET0uLwjAQvgv7H8Is7EU02SK6VKPsCoKe&#10;xMdhj0MzNsVmUpqo9d8bQfA2H99zZovO1eJKbag8a/geKhDEhTcVlxqOh9XgB0SIyAZrz6ThTgEW&#10;84/eDHPjb7yj6z6WIoVwyFGDjbHJpQyFJYdh6BvixJ186zAm2JbStHhL4a6WmVJj6bDi1GCxoaWl&#10;4ry/OA1Nn9d/Y7XqNmqSXawb+eX2f6T112f3OwURqYtv8cu9Nml+Bs9f0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JfB8AAAADbAAAADwAAAAAAAAAAAAAAAACfAgAA&#10;ZHJzL2Rvd25yZXYueG1sUEsFBgAAAAAEAAQA9wAAAIwDAAAAAA==&#10;">
                <v:imagedata r:id="rId8" o:title="2020_Mauritius_individuell_logo"/>
                <v:path arrowok="t"/>
              </v:shape>
              <w10:wrap type="square" anchory="page"/>
              <w10:anchorlock/>
            </v:group>
          </w:pict>
        </mc:Fallback>
      </mc:AlternateContent>
    </w:r>
    <w:r w:rsidRPr="00CD264B">
      <w:rPr>
        <w:rStyle w:val="Hyperlink"/>
        <w:rFonts w:ascii="Arial" w:hAnsi="Arial" w:cs="Arial"/>
        <w:color w:val="7F7F7F" w:themeColor="text1" w:themeTint="80"/>
        <w:sz w:val="16"/>
        <w:szCs w:val="18"/>
        <w:u w:val="none"/>
      </w:rPr>
      <w:t>DAS SIND WIR - UNSERE MARKEN</w:t>
    </w:r>
  </w:p>
  <w:p w:rsidR="00ED3064" w:rsidRDefault="00ED3064" w:rsidP="00717B08">
    <w:pPr>
      <w:pStyle w:val="Fuzeile"/>
      <w:jc w:val="center"/>
      <w:rPr>
        <w:rStyle w:val="Hyperlink"/>
        <w:rFonts w:ascii="Arial" w:hAnsi="Arial" w:cs="Arial"/>
        <w:b/>
        <w:color w:val="1F497D" w:themeColor="text2"/>
        <w:sz w:val="18"/>
        <w:szCs w:val="18"/>
        <w:u w:val="none"/>
      </w:rPr>
    </w:pPr>
  </w:p>
  <w:p w:rsidR="00ED3064" w:rsidRPr="00371DB3" w:rsidRDefault="00ED3064" w:rsidP="00717B08">
    <w:pPr>
      <w:pStyle w:val="Fuzeile"/>
      <w:jc w:val="center"/>
      <w:rPr>
        <w:sz w:val="18"/>
        <w:szCs w:val="18"/>
      </w:rPr>
    </w:pPr>
  </w:p>
  <w:p w:rsidR="00ED3064" w:rsidRDefault="00ED3064" w:rsidP="005826BE">
    <w:pPr>
      <w:pStyle w:val="Fuzeile"/>
      <w:tabs>
        <w:tab w:val="clear" w:pos="9072"/>
        <w:tab w:val="right" w:pos="10620"/>
      </w:tabs>
      <w:jc w:val="right"/>
      <w:rPr>
        <w:b/>
        <w:color w:val="A6A6A6" w:themeColor="background1" w:themeShade="A6"/>
        <w:sz w:val="16"/>
        <w:szCs w:val="16"/>
      </w:rPr>
    </w:pPr>
  </w:p>
  <w:p w:rsidR="00ED3064" w:rsidRPr="008B1F82" w:rsidRDefault="00ED3064" w:rsidP="005826BE">
    <w:pPr>
      <w:pStyle w:val="Fuzeile"/>
      <w:tabs>
        <w:tab w:val="clear" w:pos="9072"/>
        <w:tab w:val="right" w:pos="10620"/>
      </w:tabs>
      <w:ind w:right="-142"/>
      <w:jc w:val="right"/>
      <w:rPr>
        <w:color w:val="7F7F7F" w:themeColor="text1" w:themeTint="80"/>
        <w:sz w:val="16"/>
        <w:szCs w:val="16"/>
      </w:rPr>
    </w:pPr>
    <w:r>
      <w:rPr>
        <w:b/>
        <w:color w:val="A6A6A6" w:themeColor="background1" w:themeShade="A6"/>
        <w:sz w:val="16"/>
        <w:szCs w:val="16"/>
      </w:rPr>
      <w:t xml:space="preserve">  </w:t>
    </w:r>
    <w:r w:rsidRPr="008B1F82">
      <w:rPr>
        <w:b/>
        <w:color w:val="A6A6A6" w:themeColor="background1" w:themeShade="A6"/>
        <w:sz w:val="16"/>
        <w:szCs w:val="16"/>
      </w:rPr>
      <w:fldChar w:fldCharType="begin"/>
    </w:r>
    <w:r w:rsidRPr="008B1F82">
      <w:rPr>
        <w:b/>
        <w:color w:val="A6A6A6" w:themeColor="background1" w:themeShade="A6"/>
        <w:sz w:val="16"/>
        <w:szCs w:val="16"/>
      </w:rPr>
      <w:instrText>PAGE   \* MERGEFORMAT</w:instrText>
    </w:r>
    <w:r w:rsidRPr="008B1F82">
      <w:rPr>
        <w:b/>
        <w:color w:val="A6A6A6" w:themeColor="background1" w:themeShade="A6"/>
        <w:sz w:val="16"/>
        <w:szCs w:val="16"/>
      </w:rPr>
      <w:fldChar w:fldCharType="separate"/>
    </w:r>
    <w:r w:rsidR="00290797">
      <w:rPr>
        <w:b/>
        <w:noProof/>
        <w:color w:val="A6A6A6" w:themeColor="background1" w:themeShade="A6"/>
        <w:sz w:val="16"/>
        <w:szCs w:val="16"/>
      </w:rPr>
      <w:t>1</w:t>
    </w:r>
    <w:r w:rsidRPr="008B1F82">
      <w:rPr>
        <w:b/>
        <w:color w:val="A6A6A6" w:themeColor="background1" w:themeShade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D3064" w:rsidRDefault="00ED30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>
    <w:pPr>
      <w:pStyle w:val="Kopfzeile"/>
    </w:pPr>
    <w:r>
      <w:rPr>
        <w:rFonts w:ascii="Times New Roman" w:hAnsi="Times New Roman" w:cs="Times New Roman"/>
        <w:b/>
        <w:noProof/>
        <w:sz w:val="18"/>
      </w:rPr>
      <w:drawing>
        <wp:inline distT="0" distB="0" distL="0" distR="0" wp14:anchorId="6DD3CFD1" wp14:editId="71D86DE6">
          <wp:extent cx="6609715" cy="2385695"/>
          <wp:effectExtent l="0" t="0" r="0" b="0"/>
          <wp:docPr id="10" name="Grafik 10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715" cy="238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64" w:rsidRDefault="00ED3064" w:rsidP="008440FC">
    <w:pPr>
      <w:pStyle w:val="Fuzeile"/>
      <w:jc w:val="right"/>
      <w:rPr>
        <w:rFonts w:ascii="Times New Roman" w:hAnsi="Times New Roman" w:cs="Times New Roman"/>
        <w:b/>
        <w:sz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8752" behindDoc="0" locked="1" layoutInCell="1" allowOverlap="1" wp14:anchorId="16FCFCD4" wp14:editId="027C16A1">
          <wp:simplePos x="0" y="0"/>
          <wp:positionH relativeFrom="column">
            <wp:posOffset>-180340</wp:posOffset>
          </wp:positionH>
          <wp:positionV relativeFrom="page">
            <wp:posOffset>431800</wp:posOffset>
          </wp:positionV>
          <wp:extent cx="2872800" cy="835200"/>
          <wp:effectExtent l="0" t="0" r="0" b="3175"/>
          <wp:wrapSquare wrapText="bothSides"/>
          <wp:docPr id="14" name="Grafik 14" descr="C:\Users\Nina\AppData\Local\Microsoft\Windows\INetCache\Content.Word\2020_Hawaii_individuell_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Nina\AppData\Local\Microsoft\Windows\INetCache\Content.Word\2020_Hawaii_individuell_log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800" cy="83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1" layoutInCell="1" allowOverlap="1" wp14:anchorId="6D7CC825" wp14:editId="67173358">
          <wp:simplePos x="0" y="0"/>
          <wp:positionH relativeFrom="column">
            <wp:posOffset>4141470</wp:posOffset>
          </wp:positionH>
          <wp:positionV relativeFrom="page">
            <wp:posOffset>385445</wp:posOffset>
          </wp:positionV>
          <wp:extent cx="2613600" cy="943200"/>
          <wp:effectExtent l="0" t="0" r="0" b="9525"/>
          <wp:wrapSquare wrapText="bothSides"/>
          <wp:docPr id="15" name="Grafik 15" descr="anschrift_briefkopf-hawaii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schrift_briefkopf-hawaii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600" cy="94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064" w:rsidRPr="008440FC" w:rsidRDefault="00ED3064" w:rsidP="008440FC">
    <w:pPr>
      <w:pStyle w:val="Fuzeile"/>
      <w:jc w:val="right"/>
      <w:rPr>
        <w:rFonts w:ascii="Times New Roman" w:hAnsi="Times New Roman" w:cs="Times New Roman"/>
        <w:b/>
      </w:rPr>
    </w:pP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  <w:r>
      <w:rPr>
        <w:rStyle w:val="Hyperlink"/>
        <w:rFonts w:ascii="Arial" w:hAnsi="Arial" w:cs="Poppins"/>
        <w:color w:val="auto"/>
        <w:sz w:val="18"/>
        <w:u w:val="none"/>
      </w:rPr>
      <w:t xml:space="preserve"> </w:t>
    </w:r>
  </w:p>
  <w:p w:rsidR="00ED3064" w:rsidRDefault="00ED3064" w:rsidP="008440FC">
    <w:pPr>
      <w:pStyle w:val="Fuzeile"/>
      <w:jc w:val="right"/>
      <w:rPr>
        <w:rStyle w:val="Hyperlink"/>
        <w:rFonts w:ascii="Arial" w:hAnsi="Arial" w:cs="Poppins"/>
        <w:color w:val="auto"/>
        <w:sz w:val="18"/>
        <w:u w:val="none"/>
      </w:rPr>
    </w:pPr>
  </w:p>
  <w:p w:rsidR="00ED3064" w:rsidRDefault="00ED3064" w:rsidP="00AA3881">
    <w:pPr>
      <w:pStyle w:val="Kopfzeile"/>
      <w:tabs>
        <w:tab w:val="clear" w:pos="9072"/>
        <w:tab w:val="left" w:pos="0"/>
        <w:tab w:val="left" w:pos="6630"/>
        <w:tab w:val="left" w:pos="10206"/>
      </w:tabs>
      <w:spacing w:after="120"/>
      <w:rPr>
        <w:rFonts w:ascii="Times New Roman" w:hAnsi="Times New Roman" w:cs="Times New Roman"/>
      </w:rPr>
    </w:pPr>
  </w:p>
  <w:p w:rsidR="00ED3064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</w:p>
  <w:p w:rsidR="00ED3064" w:rsidRPr="008440FC" w:rsidRDefault="00ED3064" w:rsidP="00A776B1">
    <w:pPr>
      <w:pStyle w:val="Kopfzeile"/>
      <w:tabs>
        <w:tab w:val="clear" w:pos="4536"/>
        <w:tab w:val="clear" w:pos="9072"/>
        <w:tab w:val="left" w:pos="6115"/>
      </w:tabs>
      <w:spacing w:after="120"/>
      <w:ind w:left="142" w:right="272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5pt" o:bullet="t">
        <v:imagedata r:id="rId1" o:title="lupe"/>
      </v:shape>
    </w:pict>
  </w:numPicBullet>
  <w:numPicBullet w:numPicBulletId="1">
    <w:pict>
      <v:shape id="_x0000_i1027" type="#_x0000_t75" style="width:14.25pt;height:15pt" o:bullet="t">
        <v:imagedata r:id="rId2" o:title="lupe-tuerkis"/>
      </v:shape>
    </w:pict>
  </w:numPicBullet>
  <w:numPicBullet w:numPicBulletId="2">
    <w:pict>
      <v:shape id="_x0000_i1028" type="#_x0000_t75" style="width:14.25pt;height:15pt" o:bullet="t">
        <v:imagedata r:id="rId3" o:title="lupe-blau"/>
      </v:shape>
    </w:pict>
  </w:numPicBullet>
  <w:abstractNum w:abstractNumId="0">
    <w:nsid w:val="FFFFFF7C"/>
    <w:multiLevelType w:val="singleLevel"/>
    <w:tmpl w:val="FBF6D6B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69411B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E42B7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23EE0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A20DC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ACD5B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A621E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F8223C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B6CCB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A06A7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A0627F"/>
    <w:multiLevelType w:val="hybridMultilevel"/>
    <w:tmpl w:val="E31AFCF0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611432"/>
    <w:multiLevelType w:val="hybridMultilevel"/>
    <w:tmpl w:val="024C819E"/>
    <w:lvl w:ilvl="0" w:tplc="36CCADE6">
      <w:start w:val="1"/>
      <w:numFmt w:val="bullet"/>
      <w:pStyle w:val="NEUAufzhlung"/>
      <w:lvlText w:val=""/>
      <w:lvlJc w:val="left"/>
      <w:pPr>
        <w:ind w:left="720" w:hanging="360"/>
      </w:pPr>
      <w:rPr>
        <w:rFonts w:ascii="Symbol" w:hAnsi="Symbol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D9499C"/>
    <w:multiLevelType w:val="hybridMultilevel"/>
    <w:tmpl w:val="84228864"/>
    <w:lvl w:ilvl="0" w:tplc="BF50E220">
      <w:start w:val="24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13">
    <w:nsid w:val="28D369AA"/>
    <w:multiLevelType w:val="hybridMultilevel"/>
    <w:tmpl w:val="9EE677B0"/>
    <w:lvl w:ilvl="0" w:tplc="583C5580">
      <w:start w:val="1"/>
      <w:numFmt w:val="bullet"/>
      <w:pStyle w:val="NEUAufzhlungimpreisenthalten"/>
      <w:lvlText w:val=""/>
      <w:lvlJc w:val="left"/>
      <w:pPr>
        <w:ind w:left="720" w:hanging="360"/>
      </w:pPr>
      <w:rPr>
        <w:rFonts w:ascii="Wingdings" w:hAnsi="Wingdings" w:hint="default"/>
        <w:color w:val="2D9996"/>
        <w:u w:color="2D99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E5A4B"/>
    <w:multiLevelType w:val="hybridMultilevel"/>
    <w:tmpl w:val="96F2410A"/>
    <w:lvl w:ilvl="0" w:tplc="3B627568">
      <w:start w:val="1"/>
      <w:numFmt w:val="bullet"/>
      <w:lvlText w:val=""/>
      <w:lvlJc w:val="left"/>
      <w:pPr>
        <w:tabs>
          <w:tab w:val="num" w:pos="1031"/>
        </w:tabs>
        <w:ind w:left="103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5">
    <w:nsid w:val="3DB0464D"/>
    <w:multiLevelType w:val="hybridMultilevel"/>
    <w:tmpl w:val="C352BD76"/>
    <w:lvl w:ilvl="0" w:tplc="9D4CE7F8">
      <w:start w:val="3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16">
    <w:nsid w:val="49837CBC"/>
    <w:multiLevelType w:val="hybridMultilevel"/>
    <w:tmpl w:val="D850FD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F1B25"/>
    <w:multiLevelType w:val="hybridMultilevel"/>
    <w:tmpl w:val="85660656"/>
    <w:lvl w:ilvl="0" w:tplc="2694495A">
      <w:start w:val="1"/>
      <w:numFmt w:val="bullet"/>
      <w:pStyle w:val="NEUAufzhlungNichtimPreis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76F39"/>
    <w:multiLevelType w:val="hybridMultilevel"/>
    <w:tmpl w:val="EDD6C554"/>
    <w:lvl w:ilvl="0" w:tplc="A6A47F08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16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B1329A"/>
    <w:multiLevelType w:val="hybridMultilevel"/>
    <w:tmpl w:val="C94AC302"/>
    <w:lvl w:ilvl="0" w:tplc="4F9EC24E">
      <w:start w:val="4"/>
      <w:numFmt w:val="decimal"/>
      <w:lvlText w:val="%1"/>
      <w:lvlJc w:val="left"/>
      <w:pPr>
        <w:ind w:left="1071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791" w:hanging="360"/>
      </w:pPr>
    </w:lvl>
    <w:lvl w:ilvl="2" w:tplc="0407001B" w:tentative="1">
      <w:start w:val="1"/>
      <w:numFmt w:val="lowerRoman"/>
      <w:lvlText w:val="%3."/>
      <w:lvlJc w:val="right"/>
      <w:pPr>
        <w:ind w:left="2511" w:hanging="180"/>
      </w:pPr>
    </w:lvl>
    <w:lvl w:ilvl="3" w:tplc="0407000F" w:tentative="1">
      <w:start w:val="1"/>
      <w:numFmt w:val="decimal"/>
      <w:lvlText w:val="%4."/>
      <w:lvlJc w:val="left"/>
      <w:pPr>
        <w:ind w:left="3231" w:hanging="360"/>
      </w:pPr>
    </w:lvl>
    <w:lvl w:ilvl="4" w:tplc="04070019" w:tentative="1">
      <w:start w:val="1"/>
      <w:numFmt w:val="lowerLetter"/>
      <w:lvlText w:val="%5."/>
      <w:lvlJc w:val="left"/>
      <w:pPr>
        <w:ind w:left="3951" w:hanging="360"/>
      </w:pPr>
    </w:lvl>
    <w:lvl w:ilvl="5" w:tplc="0407001B" w:tentative="1">
      <w:start w:val="1"/>
      <w:numFmt w:val="lowerRoman"/>
      <w:lvlText w:val="%6."/>
      <w:lvlJc w:val="right"/>
      <w:pPr>
        <w:ind w:left="4671" w:hanging="180"/>
      </w:pPr>
    </w:lvl>
    <w:lvl w:ilvl="6" w:tplc="0407000F" w:tentative="1">
      <w:start w:val="1"/>
      <w:numFmt w:val="decimal"/>
      <w:lvlText w:val="%7."/>
      <w:lvlJc w:val="left"/>
      <w:pPr>
        <w:ind w:left="5391" w:hanging="360"/>
      </w:pPr>
    </w:lvl>
    <w:lvl w:ilvl="7" w:tplc="04070019" w:tentative="1">
      <w:start w:val="1"/>
      <w:numFmt w:val="lowerLetter"/>
      <w:lvlText w:val="%8."/>
      <w:lvlJc w:val="left"/>
      <w:pPr>
        <w:ind w:left="6111" w:hanging="360"/>
      </w:pPr>
    </w:lvl>
    <w:lvl w:ilvl="8" w:tplc="0407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0">
    <w:nsid w:val="51CA679C"/>
    <w:multiLevelType w:val="hybridMultilevel"/>
    <w:tmpl w:val="1CB6B66A"/>
    <w:lvl w:ilvl="0" w:tplc="145211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76090"/>
        <w:u w:color="9300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F2C4A"/>
    <w:multiLevelType w:val="hybridMultilevel"/>
    <w:tmpl w:val="6D98F42C"/>
    <w:lvl w:ilvl="0" w:tplc="7AB61E32">
      <w:start w:val="1"/>
      <w:numFmt w:val="bullet"/>
      <w:lvlText w:val=""/>
      <w:lvlJc w:val="left"/>
      <w:pPr>
        <w:tabs>
          <w:tab w:val="num" w:pos="851"/>
        </w:tabs>
        <w:ind w:left="851" w:hanging="494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A355F1A"/>
    <w:multiLevelType w:val="hybridMultilevel"/>
    <w:tmpl w:val="4492DFEC"/>
    <w:lvl w:ilvl="0" w:tplc="2CCE6B0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31572DE"/>
    <w:multiLevelType w:val="hybridMultilevel"/>
    <w:tmpl w:val="E59063A0"/>
    <w:lvl w:ilvl="0" w:tplc="9F866A84">
      <w:numFmt w:val="bullet"/>
      <w:lvlText w:val="·"/>
      <w:lvlJc w:val="left"/>
      <w:pPr>
        <w:ind w:left="360" w:hanging="360"/>
      </w:pPr>
      <w:rPr>
        <w:rFonts w:ascii="Arial" w:eastAsia="Calibri" w:hAnsi="Arial" w:cs="Arial" w:hint="default"/>
        <w:color w:val="000000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5831136"/>
    <w:multiLevelType w:val="hybridMultilevel"/>
    <w:tmpl w:val="F3D4A3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99285C"/>
    <w:multiLevelType w:val="hybridMultilevel"/>
    <w:tmpl w:val="86364FEC"/>
    <w:lvl w:ilvl="0" w:tplc="990ABCEE">
      <w:start w:val="4"/>
      <w:numFmt w:val="decimal"/>
      <w:lvlText w:val="%1"/>
      <w:lvlJc w:val="left"/>
      <w:pPr>
        <w:ind w:left="1069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8F41E18"/>
    <w:multiLevelType w:val="hybridMultilevel"/>
    <w:tmpl w:val="7EA4B88A"/>
    <w:lvl w:ilvl="0" w:tplc="5886653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A8C4104"/>
    <w:multiLevelType w:val="hybridMultilevel"/>
    <w:tmpl w:val="86864756"/>
    <w:lvl w:ilvl="0" w:tplc="3C10999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8F6669"/>
    <w:multiLevelType w:val="hybridMultilevel"/>
    <w:tmpl w:val="4CE09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6B5903"/>
    <w:multiLevelType w:val="hybridMultilevel"/>
    <w:tmpl w:val="55806BEE"/>
    <w:lvl w:ilvl="0" w:tplc="04070001">
      <w:start w:val="2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cs="Wingdings" w:hint="default"/>
      </w:rPr>
    </w:lvl>
  </w:abstractNum>
  <w:abstractNum w:abstractNumId="30">
    <w:nsid w:val="746B7026"/>
    <w:multiLevelType w:val="hybridMultilevel"/>
    <w:tmpl w:val="67E63BB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B2AE1"/>
    <w:multiLevelType w:val="hybridMultilevel"/>
    <w:tmpl w:val="064AC096"/>
    <w:lvl w:ilvl="0" w:tplc="6624F03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9"/>
  </w:num>
  <w:num w:numId="2">
    <w:abstractNumId w:val="15"/>
  </w:num>
  <w:num w:numId="3">
    <w:abstractNumId w:val="12"/>
  </w:num>
  <w:num w:numId="4">
    <w:abstractNumId w:val="21"/>
  </w:num>
  <w:num w:numId="5">
    <w:abstractNumId w:val="22"/>
  </w:num>
  <w:num w:numId="6">
    <w:abstractNumId w:val="14"/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1"/>
  </w:num>
  <w:num w:numId="19">
    <w:abstractNumId w:val="26"/>
  </w:num>
  <w:num w:numId="20">
    <w:abstractNumId w:val="18"/>
  </w:num>
  <w:num w:numId="21">
    <w:abstractNumId w:val="16"/>
  </w:num>
  <w:num w:numId="22">
    <w:abstractNumId w:val="28"/>
  </w:num>
  <w:num w:numId="23">
    <w:abstractNumId w:val="19"/>
  </w:num>
  <w:num w:numId="24">
    <w:abstractNumId w:val="25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4"/>
  </w:num>
  <w:num w:numId="28">
    <w:abstractNumId w:val="11"/>
  </w:num>
  <w:num w:numId="29">
    <w:abstractNumId w:val="13"/>
  </w:num>
  <w:num w:numId="30">
    <w:abstractNumId w:val="17"/>
  </w:num>
  <w:num w:numId="31">
    <w:abstractNumId w:val="11"/>
  </w:num>
  <w:num w:numId="32">
    <w:abstractNumId w:val="13"/>
  </w:num>
  <w:num w:numId="33">
    <w:abstractNumId w:val="17"/>
  </w:num>
  <w:num w:numId="34">
    <w:abstractNumId w:val="30"/>
  </w:num>
  <w:num w:numId="35">
    <w:abstractNumId w:val="20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ocumentProtection w:edit="trackedChanges" w:enforcement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A5"/>
    <w:rsid w:val="000032AB"/>
    <w:rsid w:val="00015EB9"/>
    <w:rsid w:val="00025394"/>
    <w:rsid w:val="00064EA0"/>
    <w:rsid w:val="00080E5A"/>
    <w:rsid w:val="00081709"/>
    <w:rsid w:val="000A2BBD"/>
    <w:rsid w:val="000C169F"/>
    <w:rsid w:val="000C35A5"/>
    <w:rsid w:val="000C50F7"/>
    <w:rsid w:val="000D0BEB"/>
    <w:rsid w:val="000D7A85"/>
    <w:rsid w:val="000E040A"/>
    <w:rsid w:val="000E0FDC"/>
    <w:rsid w:val="000E5417"/>
    <w:rsid w:val="000E77F9"/>
    <w:rsid w:val="000F6C6F"/>
    <w:rsid w:val="00112229"/>
    <w:rsid w:val="00114FFC"/>
    <w:rsid w:val="00115DFC"/>
    <w:rsid w:val="00121C2E"/>
    <w:rsid w:val="001238D3"/>
    <w:rsid w:val="00124CB3"/>
    <w:rsid w:val="00126CE4"/>
    <w:rsid w:val="00132DC2"/>
    <w:rsid w:val="00134F6F"/>
    <w:rsid w:val="00141248"/>
    <w:rsid w:val="00142796"/>
    <w:rsid w:val="00152964"/>
    <w:rsid w:val="00153BF3"/>
    <w:rsid w:val="00153C1B"/>
    <w:rsid w:val="00153F69"/>
    <w:rsid w:val="00164D30"/>
    <w:rsid w:val="0016608F"/>
    <w:rsid w:val="001676A9"/>
    <w:rsid w:val="00174229"/>
    <w:rsid w:val="00183122"/>
    <w:rsid w:val="001831D9"/>
    <w:rsid w:val="0018336B"/>
    <w:rsid w:val="001846A6"/>
    <w:rsid w:val="0019051F"/>
    <w:rsid w:val="001A01CD"/>
    <w:rsid w:val="001A02FF"/>
    <w:rsid w:val="001A073E"/>
    <w:rsid w:val="001B0F8F"/>
    <w:rsid w:val="001B17B2"/>
    <w:rsid w:val="001B5764"/>
    <w:rsid w:val="001C1F4E"/>
    <w:rsid w:val="001C436C"/>
    <w:rsid w:val="001C4C25"/>
    <w:rsid w:val="001D2B85"/>
    <w:rsid w:val="001D6D67"/>
    <w:rsid w:val="001D7371"/>
    <w:rsid w:val="001E00D3"/>
    <w:rsid w:val="00206CAE"/>
    <w:rsid w:val="00212B66"/>
    <w:rsid w:val="0021736F"/>
    <w:rsid w:val="00225396"/>
    <w:rsid w:val="00225FD3"/>
    <w:rsid w:val="00234DF5"/>
    <w:rsid w:val="00237553"/>
    <w:rsid w:val="002417C0"/>
    <w:rsid w:val="0024527B"/>
    <w:rsid w:val="00245FB2"/>
    <w:rsid w:val="00246CF5"/>
    <w:rsid w:val="0024768E"/>
    <w:rsid w:val="0026545C"/>
    <w:rsid w:val="0027652B"/>
    <w:rsid w:val="00284B0C"/>
    <w:rsid w:val="002874A2"/>
    <w:rsid w:val="00287BD5"/>
    <w:rsid w:val="00290461"/>
    <w:rsid w:val="00290797"/>
    <w:rsid w:val="00291CF8"/>
    <w:rsid w:val="002946AF"/>
    <w:rsid w:val="00294940"/>
    <w:rsid w:val="0029554E"/>
    <w:rsid w:val="002A002B"/>
    <w:rsid w:val="002C0A08"/>
    <w:rsid w:val="002C2BED"/>
    <w:rsid w:val="002C491A"/>
    <w:rsid w:val="002C7C75"/>
    <w:rsid w:val="002D16D8"/>
    <w:rsid w:val="002D35E0"/>
    <w:rsid w:val="002D3D58"/>
    <w:rsid w:val="002D45B0"/>
    <w:rsid w:val="002E1EC8"/>
    <w:rsid w:val="002E3BE3"/>
    <w:rsid w:val="002E6D05"/>
    <w:rsid w:val="002F47CE"/>
    <w:rsid w:val="00301882"/>
    <w:rsid w:val="003038A7"/>
    <w:rsid w:val="003145FB"/>
    <w:rsid w:val="00316403"/>
    <w:rsid w:val="00321BB9"/>
    <w:rsid w:val="00322A70"/>
    <w:rsid w:val="00322CD2"/>
    <w:rsid w:val="00330AAB"/>
    <w:rsid w:val="0033606E"/>
    <w:rsid w:val="00343D03"/>
    <w:rsid w:val="00345B32"/>
    <w:rsid w:val="00365C19"/>
    <w:rsid w:val="00371CE4"/>
    <w:rsid w:val="00371DB3"/>
    <w:rsid w:val="003849B5"/>
    <w:rsid w:val="00393C33"/>
    <w:rsid w:val="0039592C"/>
    <w:rsid w:val="003A1520"/>
    <w:rsid w:val="003A374B"/>
    <w:rsid w:val="003A6EBB"/>
    <w:rsid w:val="003B18B1"/>
    <w:rsid w:val="003B58F1"/>
    <w:rsid w:val="003C1FF6"/>
    <w:rsid w:val="003C2625"/>
    <w:rsid w:val="003C2C09"/>
    <w:rsid w:val="003C79B1"/>
    <w:rsid w:val="003D0A6E"/>
    <w:rsid w:val="003D351A"/>
    <w:rsid w:val="003D61E5"/>
    <w:rsid w:val="003E1B32"/>
    <w:rsid w:val="003E4CBC"/>
    <w:rsid w:val="003E69AB"/>
    <w:rsid w:val="003F1581"/>
    <w:rsid w:val="004015D4"/>
    <w:rsid w:val="004021E8"/>
    <w:rsid w:val="00403291"/>
    <w:rsid w:val="00404B85"/>
    <w:rsid w:val="00407056"/>
    <w:rsid w:val="004073BB"/>
    <w:rsid w:val="0041408E"/>
    <w:rsid w:val="004204CA"/>
    <w:rsid w:val="00420D0E"/>
    <w:rsid w:val="00421CFD"/>
    <w:rsid w:val="00425B3D"/>
    <w:rsid w:val="00427C6C"/>
    <w:rsid w:val="00434121"/>
    <w:rsid w:val="00437FB7"/>
    <w:rsid w:val="00456E6F"/>
    <w:rsid w:val="00461FC2"/>
    <w:rsid w:val="00464469"/>
    <w:rsid w:val="0046497E"/>
    <w:rsid w:val="0046723B"/>
    <w:rsid w:val="004720F4"/>
    <w:rsid w:val="00472BD1"/>
    <w:rsid w:val="0047656E"/>
    <w:rsid w:val="004834A3"/>
    <w:rsid w:val="00487FB9"/>
    <w:rsid w:val="00492013"/>
    <w:rsid w:val="00492F09"/>
    <w:rsid w:val="00495A7A"/>
    <w:rsid w:val="004A6A3C"/>
    <w:rsid w:val="004B47DF"/>
    <w:rsid w:val="004B7EFE"/>
    <w:rsid w:val="004C66BC"/>
    <w:rsid w:val="004C6EF1"/>
    <w:rsid w:val="004C791A"/>
    <w:rsid w:val="005067F3"/>
    <w:rsid w:val="00512FF8"/>
    <w:rsid w:val="0051445A"/>
    <w:rsid w:val="00517E0F"/>
    <w:rsid w:val="00525FD6"/>
    <w:rsid w:val="0052679F"/>
    <w:rsid w:val="00553D91"/>
    <w:rsid w:val="00556A5F"/>
    <w:rsid w:val="005574E2"/>
    <w:rsid w:val="00560A53"/>
    <w:rsid w:val="00562D8D"/>
    <w:rsid w:val="005653A5"/>
    <w:rsid w:val="00575FBA"/>
    <w:rsid w:val="005826BE"/>
    <w:rsid w:val="00590A64"/>
    <w:rsid w:val="005922FE"/>
    <w:rsid w:val="00594108"/>
    <w:rsid w:val="0059520B"/>
    <w:rsid w:val="005A1B1E"/>
    <w:rsid w:val="005B2C92"/>
    <w:rsid w:val="005B4535"/>
    <w:rsid w:val="005B50D9"/>
    <w:rsid w:val="005C1421"/>
    <w:rsid w:val="005C1CAE"/>
    <w:rsid w:val="005C3B9D"/>
    <w:rsid w:val="005C6EC8"/>
    <w:rsid w:val="005C6F5C"/>
    <w:rsid w:val="005D2E89"/>
    <w:rsid w:val="005D411B"/>
    <w:rsid w:val="005E5493"/>
    <w:rsid w:val="005F0397"/>
    <w:rsid w:val="005F39D6"/>
    <w:rsid w:val="006151A4"/>
    <w:rsid w:val="00620F8C"/>
    <w:rsid w:val="006273D5"/>
    <w:rsid w:val="006325AF"/>
    <w:rsid w:val="00633B34"/>
    <w:rsid w:val="00634180"/>
    <w:rsid w:val="0064323D"/>
    <w:rsid w:val="00643729"/>
    <w:rsid w:val="00644955"/>
    <w:rsid w:val="0064795B"/>
    <w:rsid w:val="006515CA"/>
    <w:rsid w:val="00657657"/>
    <w:rsid w:val="006761B5"/>
    <w:rsid w:val="00676B3C"/>
    <w:rsid w:val="00683492"/>
    <w:rsid w:val="006904C8"/>
    <w:rsid w:val="00693F9A"/>
    <w:rsid w:val="006B535D"/>
    <w:rsid w:val="006C2897"/>
    <w:rsid w:val="006C57D9"/>
    <w:rsid w:val="006D192B"/>
    <w:rsid w:val="006D2AA9"/>
    <w:rsid w:val="006E4102"/>
    <w:rsid w:val="006E7EA4"/>
    <w:rsid w:val="006F7842"/>
    <w:rsid w:val="007007C9"/>
    <w:rsid w:val="00700D67"/>
    <w:rsid w:val="00701114"/>
    <w:rsid w:val="007017ED"/>
    <w:rsid w:val="00703633"/>
    <w:rsid w:val="00703FC4"/>
    <w:rsid w:val="0071170C"/>
    <w:rsid w:val="00713A62"/>
    <w:rsid w:val="00713B29"/>
    <w:rsid w:val="007174BD"/>
    <w:rsid w:val="00717B08"/>
    <w:rsid w:val="007257E1"/>
    <w:rsid w:val="00731EEA"/>
    <w:rsid w:val="00733696"/>
    <w:rsid w:val="00734049"/>
    <w:rsid w:val="0073444F"/>
    <w:rsid w:val="00734CD3"/>
    <w:rsid w:val="00736118"/>
    <w:rsid w:val="0073653F"/>
    <w:rsid w:val="00740BF4"/>
    <w:rsid w:val="00741399"/>
    <w:rsid w:val="007519E3"/>
    <w:rsid w:val="0075289D"/>
    <w:rsid w:val="00752CD3"/>
    <w:rsid w:val="00756D89"/>
    <w:rsid w:val="00757BAD"/>
    <w:rsid w:val="00764A50"/>
    <w:rsid w:val="007742EE"/>
    <w:rsid w:val="00782732"/>
    <w:rsid w:val="00785E3D"/>
    <w:rsid w:val="007871DA"/>
    <w:rsid w:val="00790139"/>
    <w:rsid w:val="007963AA"/>
    <w:rsid w:val="007D0746"/>
    <w:rsid w:val="007D0F90"/>
    <w:rsid w:val="007D2FAA"/>
    <w:rsid w:val="007D3CEC"/>
    <w:rsid w:val="007D41ED"/>
    <w:rsid w:val="008019AF"/>
    <w:rsid w:val="008062E1"/>
    <w:rsid w:val="008075F6"/>
    <w:rsid w:val="00807CE4"/>
    <w:rsid w:val="00811496"/>
    <w:rsid w:val="0081197E"/>
    <w:rsid w:val="00824931"/>
    <w:rsid w:val="00824A87"/>
    <w:rsid w:val="00825BEE"/>
    <w:rsid w:val="00831D70"/>
    <w:rsid w:val="008440FC"/>
    <w:rsid w:val="0084685F"/>
    <w:rsid w:val="00851464"/>
    <w:rsid w:val="00861146"/>
    <w:rsid w:val="00861789"/>
    <w:rsid w:val="0086268A"/>
    <w:rsid w:val="0087195B"/>
    <w:rsid w:val="008742C0"/>
    <w:rsid w:val="008756B5"/>
    <w:rsid w:val="00886831"/>
    <w:rsid w:val="008900C9"/>
    <w:rsid w:val="008901FF"/>
    <w:rsid w:val="00890828"/>
    <w:rsid w:val="00892C60"/>
    <w:rsid w:val="008A3AA5"/>
    <w:rsid w:val="008C0B15"/>
    <w:rsid w:val="008D26F9"/>
    <w:rsid w:val="008D3936"/>
    <w:rsid w:val="008D4F17"/>
    <w:rsid w:val="008E2864"/>
    <w:rsid w:val="008E61E6"/>
    <w:rsid w:val="008F2011"/>
    <w:rsid w:val="008F2E59"/>
    <w:rsid w:val="008F7BE3"/>
    <w:rsid w:val="00905D2A"/>
    <w:rsid w:val="00907E38"/>
    <w:rsid w:val="0091558D"/>
    <w:rsid w:val="00926B44"/>
    <w:rsid w:val="00930A4A"/>
    <w:rsid w:val="0093129C"/>
    <w:rsid w:val="00941C61"/>
    <w:rsid w:val="009523A1"/>
    <w:rsid w:val="0095539E"/>
    <w:rsid w:val="00956EC2"/>
    <w:rsid w:val="00960B44"/>
    <w:rsid w:val="00962CA8"/>
    <w:rsid w:val="00986C7E"/>
    <w:rsid w:val="009874F4"/>
    <w:rsid w:val="009946AA"/>
    <w:rsid w:val="0099589F"/>
    <w:rsid w:val="00996316"/>
    <w:rsid w:val="009A369B"/>
    <w:rsid w:val="009A383E"/>
    <w:rsid w:val="009A4D93"/>
    <w:rsid w:val="009A4E2E"/>
    <w:rsid w:val="009B0F0D"/>
    <w:rsid w:val="009B2E9D"/>
    <w:rsid w:val="009B446E"/>
    <w:rsid w:val="009C4D20"/>
    <w:rsid w:val="009C59B0"/>
    <w:rsid w:val="009D22B5"/>
    <w:rsid w:val="009D2501"/>
    <w:rsid w:val="009D39DC"/>
    <w:rsid w:val="009D47C5"/>
    <w:rsid w:val="009E153D"/>
    <w:rsid w:val="009E2194"/>
    <w:rsid w:val="009F1B59"/>
    <w:rsid w:val="00A10A53"/>
    <w:rsid w:val="00A10FA3"/>
    <w:rsid w:val="00A166E0"/>
    <w:rsid w:val="00A22A6E"/>
    <w:rsid w:val="00A304A3"/>
    <w:rsid w:val="00A37FCE"/>
    <w:rsid w:val="00A42EED"/>
    <w:rsid w:val="00A46C5F"/>
    <w:rsid w:val="00A501B6"/>
    <w:rsid w:val="00A57E9D"/>
    <w:rsid w:val="00A64913"/>
    <w:rsid w:val="00A72A3D"/>
    <w:rsid w:val="00A776B1"/>
    <w:rsid w:val="00A85BB4"/>
    <w:rsid w:val="00A878F4"/>
    <w:rsid w:val="00AA051A"/>
    <w:rsid w:val="00AA3881"/>
    <w:rsid w:val="00AA4390"/>
    <w:rsid w:val="00AA44D7"/>
    <w:rsid w:val="00AB6694"/>
    <w:rsid w:val="00AB6B1A"/>
    <w:rsid w:val="00AB7803"/>
    <w:rsid w:val="00AC56AA"/>
    <w:rsid w:val="00AC74AA"/>
    <w:rsid w:val="00AC76CB"/>
    <w:rsid w:val="00AD3C73"/>
    <w:rsid w:val="00AD7F6A"/>
    <w:rsid w:val="00AE45D4"/>
    <w:rsid w:val="00AF0B26"/>
    <w:rsid w:val="00AF695C"/>
    <w:rsid w:val="00B078EA"/>
    <w:rsid w:val="00B2358A"/>
    <w:rsid w:val="00B2580B"/>
    <w:rsid w:val="00B26A7C"/>
    <w:rsid w:val="00B300AD"/>
    <w:rsid w:val="00B302C4"/>
    <w:rsid w:val="00B351E7"/>
    <w:rsid w:val="00B3795C"/>
    <w:rsid w:val="00B44288"/>
    <w:rsid w:val="00B53B19"/>
    <w:rsid w:val="00B552BE"/>
    <w:rsid w:val="00B65686"/>
    <w:rsid w:val="00B65D07"/>
    <w:rsid w:val="00B664B4"/>
    <w:rsid w:val="00B73ACC"/>
    <w:rsid w:val="00B758E2"/>
    <w:rsid w:val="00B76193"/>
    <w:rsid w:val="00B8027E"/>
    <w:rsid w:val="00B8603F"/>
    <w:rsid w:val="00B92595"/>
    <w:rsid w:val="00B97D74"/>
    <w:rsid w:val="00BB5214"/>
    <w:rsid w:val="00BC244A"/>
    <w:rsid w:val="00BC35E1"/>
    <w:rsid w:val="00BC7A48"/>
    <w:rsid w:val="00BD08E5"/>
    <w:rsid w:val="00BF0C1B"/>
    <w:rsid w:val="00BF323C"/>
    <w:rsid w:val="00C03E29"/>
    <w:rsid w:val="00C05BB5"/>
    <w:rsid w:val="00C15B5B"/>
    <w:rsid w:val="00C2734C"/>
    <w:rsid w:val="00C27B8C"/>
    <w:rsid w:val="00C316F4"/>
    <w:rsid w:val="00C45DC1"/>
    <w:rsid w:val="00C479A6"/>
    <w:rsid w:val="00C5156F"/>
    <w:rsid w:val="00C6218D"/>
    <w:rsid w:val="00C8043E"/>
    <w:rsid w:val="00C87149"/>
    <w:rsid w:val="00C93DFF"/>
    <w:rsid w:val="00C9493D"/>
    <w:rsid w:val="00C94F48"/>
    <w:rsid w:val="00CA0F0C"/>
    <w:rsid w:val="00CA351C"/>
    <w:rsid w:val="00CA5B46"/>
    <w:rsid w:val="00CA71BD"/>
    <w:rsid w:val="00CB757F"/>
    <w:rsid w:val="00CC2DAE"/>
    <w:rsid w:val="00CD264B"/>
    <w:rsid w:val="00CD53CB"/>
    <w:rsid w:val="00CE3C5C"/>
    <w:rsid w:val="00CF1627"/>
    <w:rsid w:val="00D05570"/>
    <w:rsid w:val="00D100A6"/>
    <w:rsid w:val="00D115F2"/>
    <w:rsid w:val="00D17A26"/>
    <w:rsid w:val="00D23167"/>
    <w:rsid w:val="00D26AC6"/>
    <w:rsid w:val="00D27D04"/>
    <w:rsid w:val="00D42373"/>
    <w:rsid w:val="00D44AA8"/>
    <w:rsid w:val="00D502AF"/>
    <w:rsid w:val="00D60419"/>
    <w:rsid w:val="00D60B52"/>
    <w:rsid w:val="00D6438B"/>
    <w:rsid w:val="00D66E33"/>
    <w:rsid w:val="00D74837"/>
    <w:rsid w:val="00D80990"/>
    <w:rsid w:val="00D8181D"/>
    <w:rsid w:val="00D944BF"/>
    <w:rsid w:val="00D95956"/>
    <w:rsid w:val="00D95E52"/>
    <w:rsid w:val="00DA1769"/>
    <w:rsid w:val="00DA7A1A"/>
    <w:rsid w:val="00DB13E3"/>
    <w:rsid w:val="00DB2C20"/>
    <w:rsid w:val="00DB32D1"/>
    <w:rsid w:val="00DB3332"/>
    <w:rsid w:val="00DB449A"/>
    <w:rsid w:val="00DB4A8F"/>
    <w:rsid w:val="00DB558F"/>
    <w:rsid w:val="00DC796F"/>
    <w:rsid w:val="00DD2103"/>
    <w:rsid w:val="00DE23BF"/>
    <w:rsid w:val="00DF6FAF"/>
    <w:rsid w:val="00E0043D"/>
    <w:rsid w:val="00E01638"/>
    <w:rsid w:val="00E04754"/>
    <w:rsid w:val="00E14129"/>
    <w:rsid w:val="00E211A2"/>
    <w:rsid w:val="00E330E7"/>
    <w:rsid w:val="00E35904"/>
    <w:rsid w:val="00E37079"/>
    <w:rsid w:val="00E45968"/>
    <w:rsid w:val="00E5157D"/>
    <w:rsid w:val="00E53101"/>
    <w:rsid w:val="00E616F4"/>
    <w:rsid w:val="00E64394"/>
    <w:rsid w:val="00E6478A"/>
    <w:rsid w:val="00E66301"/>
    <w:rsid w:val="00E664FC"/>
    <w:rsid w:val="00E7401C"/>
    <w:rsid w:val="00E74A13"/>
    <w:rsid w:val="00E8041D"/>
    <w:rsid w:val="00E83307"/>
    <w:rsid w:val="00EA1DDD"/>
    <w:rsid w:val="00EA54C6"/>
    <w:rsid w:val="00EB5105"/>
    <w:rsid w:val="00EC0AC6"/>
    <w:rsid w:val="00EC1DA8"/>
    <w:rsid w:val="00EC388F"/>
    <w:rsid w:val="00EC4904"/>
    <w:rsid w:val="00ED3064"/>
    <w:rsid w:val="00EE7C60"/>
    <w:rsid w:val="00F01C7A"/>
    <w:rsid w:val="00F1778E"/>
    <w:rsid w:val="00F24508"/>
    <w:rsid w:val="00F2744E"/>
    <w:rsid w:val="00F3085D"/>
    <w:rsid w:val="00F31A8C"/>
    <w:rsid w:val="00F44F92"/>
    <w:rsid w:val="00F46C65"/>
    <w:rsid w:val="00F54B70"/>
    <w:rsid w:val="00F66783"/>
    <w:rsid w:val="00F67DD8"/>
    <w:rsid w:val="00F71B7A"/>
    <w:rsid w:val="00F73F24"/>
    <w:rsid w:val="00F828EA"/>
    <w:rsid w:val="00F90979"/>
    <w:rsid w:val="00F923BD"/>
    <w:rsid w:val="00F95145"/>
    <w:rsid w:val="00F95D57"/>
    <w:rsid w:val="00F9722C"/>
    <w:rsid w:val="00FA58FB"/>
    <w:rsid w:val="00FB42BF"/>
    <w:rsid w:val="00FB56C5"/>
    <w:rsid w:val="00FB5992"/>
    <w:rsid w:val="00FC2308"/>
    <w:rsid w:val="00FC25FD"/>
    <w:rsid w:val="00FC57FC"/>
    <w:rsid w:val="00FC6C06"/>
    <w:rsid w:val="00FD3374"/>
    <w:rsid w:val="00FD3ECF"/>
    <w:rsid w:val="00FD5E87"/>
    <w:rsid w:val="00FD68DE"/>
    <w:rsid w:val="00FE5E6C"/>
    <w:rsid w:val="00FE7CFF"/>
    <w:rsid w:val="00FF3D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  <w:style w:type="character" w:styleId="Hervorhebung">
    <w:name w:val="Emphasis"/>
    <w:basedOn w:val="Absatz-Standardschriftart"/>
    <w:uiPriority w:val="20"/>
    <w:qFormat/>
    <w:rsid w:val="0029079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alutation" w:unhideWhenUsed="0"/>
    <w:lsdException w:name="Body Text Indent 2" w:unhideWhenUsed="0"/>
    <w:lsdException w:name="Block Text" w:uiPriority="0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43D"/>
    <w:rPr>
      <w:rFonts w:ascii="Arial" w:hAnsi="Arial" w:cs="Arial"/>
      <w:szCs w:val="22"/>
    </w:rPr>
  </w:style>
  <w:style w:type="paragraph" w:styleId="berschrift1">
    <w:name w:val="heading 1"/>
    <w:basedOn w:val="Standard"/>
    <w:next w:val="Textkrper"/>
    <w:link w:val="berschrift1Zchn"/>
    <w:uiPriority w:val="99"/>
    <w:qFormat/>
    <w:rsid w:val="00634180"/>
    <w:pPr>
      <w:keepNext/>
      <w:keepLines/>
      <w:spacing w:line="220" w:lineRule="atLeast"/>
      <w:outlineLvl w:val="0"/>
    </w:pPr>
    <w:rPr>
      <w:b/>
      <w:bCs/>
      <w:spacing w:val="-10"/>
      <w:kern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34180"/>
    <w:pPr>
      <w:keepNext/>
      <w:jc w:val="both"/>
      <w:outlineLvl w:val="1"/>
    </w:pPr>
    <w:rPr>
      <w:rFonts w:ascii="Times New Roman" w:hAnsi="Times New Roman" w:cs="Times New Roman"/>
      <w:b/>
      <w:bCs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34180"/>
    <w:pPr>
      <w:keepNext/>
      <w:keepLines/>
      <w:spacing w:before="200"/>
      <w:outlineLvl w:val="2"/>
    </w:pPr>
    <w:rPr>
      <w:rFonts w:ascii="Cambria" w:hAnsi="Cambria" w:cs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4180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4180"/>
    <w:pPr>
      <w:keepNext/>
      <w:keepLines/>
      <w:spacing w:before="200"/>
      <w:outlineLvl w:val="4"/>
    </w:pPr>
    <w:rPr>
      <w:rFonts w:ascii="Cambria" w:hAnsi="Cambria" w:cs="Times New Roman"/>
      <w:color w:val="243F60"/>
      <w:szCs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4180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34180"/>
    <w:pPr>
      <w:keepNext/>
      <w:ind w:left="180" w:right="180"/>
      <w:outlineLvl w:val="6"/>
    </w:pPr>
    <w:rPr>
      <w:b/>
      <w:bCs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634180"/>
    <w:pPr>
      <w:keepNext/>
      <w:keepLines/>
      <w:spacing w:before="200"/>
      <w:outlineLvl w:val="7"/>
    </w:pPr>
    <w:rPr>
      <w:rFonts w:ascii="Cambria" w:hAnsi="Cambria" w:cs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4180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634180"/>
    <w:rPr>
      <w:rFonts w:ascii="Arial" w:hAnsi="Arial" w:cs="Arial"/>
      <w:b/>
      <w:bCs/>
      <w:spacing w:val="-10"/>
      <w:kern w:val="20"/>
    </w:rPr>
  </w:style>
  <w:style w:type="character" w:customStyle="1" w:styleId="berschrift2Zchn">
    <w:name w:val="Überschrift 2 Zchn"/>
    <w:link w:val="berschrift2"/>
    <w:uiPriority w:val="99"/>
    <w:rsid w:val="00634180"/>
    <w:rPr>
      <w:rFonts w:ascii="Times New Roman" w:hAnsi="Times New Roman"/>
      <w:b/>
      <w:bCs/>
      <w:u w:val="single"/>
    </w:rPr>
  </w:style>
  <w:style w:type="character" w:customStyle="1" w:styleId="berschrift3Zchn">
    <w:name w:val="Überschrift 3 Zchn"/>
    <w:link w:val="berschrift3"/>
    <w:uiPriority w:val="99"/>
    <w:rsid w:val="00634180"/>
    <w:rPr>
      <w:rFonts w:ascii="Cambria" w:hAnsi="Cambria" w:cs="Cambria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rsid w:val="00634180"/>
    <w:rPr>
      <w:rFonts w:ascii="Arial" w:hAnsi="Arial" w:cs="Arial"/>
      <w:b/>
      <w:bCs/>
      <w:sz w:val="22"/>
      <w:szCs w:val="22"/>
    </w:rPr>
  </w:style>
  <w:style w:type="character" w:customStyle="1" w:styleId="berschrift8Zchn">
    <w:name w:val="Überschrift 8 Zchn"/>
    <w:link w:val="berschrift8"/>
    <w:uiPriority w:val="99"/>
    <w:rsid w:val="00634180"/>
    <w:rPr>
      <w:rFonts w:ascii="Cambria" w:hAnsi="Cambria" w:cs="Cambria"/>
      <w:color w:val="404040"/>
    </w:rPr>
  </w:style>
  <w:style w:type="paragraph" w:styleId="Kopfzeile">
    <w:name w:val="header"/>
    <w:basedOn w:val="Standard"/>
    <w:link w:val="KopfzeileZchn"/>
    <w:rsid w:val="007007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1736F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7007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1736F"/>
    <w:rPr>
      <w:rFonts w:ascii="Arial" w:hAnsi="Arial" w:cs="Arial"/>
    </w:rPr>
  </w:style>
  <w:style w:type="paragraph" w:styleId="Textkrper">
    <w:name w:val="Body Text"/>
    <w:basedOn w:val="Standard"/>
    <w:link w:val="TextkrperZchn"/>
    <w:uiPriority w:val="99"/>
    <w:rsid w:val="007007C9"/>
    <w:pPr>
      <w:spacing w:after="240" w:line="240" w:lineRule="atLeast"/>
    </w:pPr>
    <w:rPr>
      <w:szCs w:val="20"/>
    </w:rPr>
  </w:style>
  <w:style w:type="character" w:customStyle="1" w:styleId="TextkrperZchn">
    <w:name w:val="Textkörper Zchn"/>
    <w:link w:val="Textkrper"/>
    <w:uiPriority w:val="99"/>
    <w:rsid w:val="007007C9"/>
    <w:rPr>
      <w:rFonts w:ascii="Times New Roman" w:hAnsi="Times New Roman" w:cs="Times New Roman"/>
    </w:rPr>
  </w:style>
  <w:style w:type="paragraph" w:styleId="Anrede">
    <w:name w:val="Salutation"/>
    <w:basedOn w:val="Standard"/>
    <w:next w:val="Textkrper"/>
    <w:link w:val="AnredeZchn"/>
    <w:uiPriority w:val="99"/>
    <w:rsid w:val="007007C9"/>
    <w:pPr>
      <w:spacing w:before="240" w:after="240"/>
    </w:pPr>
    <w:rPr>
      <w:szCs w:val="20"/>
    </w:rPr>
  </w:style>
  <w:style w:type="character" w:customStyle="1" w:styleId="AnredeZchn">
    <w:name w:val="Anrede Zchn"/>
    <w:link w:val="Anrede"/>
    <w:uiPriority w:val="99"/>
    <w:rsid w:val="007007C9"/>
    <w:rPr>
      <w:rFonts w:ascii="Times New Roman" w:hAnsi="Times New Roman" w:cs="Times New Roman"/>
    </w:rPr>
  </w:style>
  <w:style w:type="paragraph" w:styleId="Beschriftung">
    <w:name w:val="caption"/>
    <w:basedOn w:val="Standard"/>
    <w:next w:val="Standard"/>
    <w:uiPriority w:val="99"/>
    <w:qFormat/>
    <w:rsid w:val="00634180"/>
    <w:rPr>
      <w:b/>
      <w:bCs/>
      <w:szCs w:val="20"/>
    </w:rPr>
  </w:style>
  <w:style w:type="paragraph" w:styleId="StandardWeb">
    <w:name w:val="Normal (Web)"/>
    <w:basedOn w:val="Standard"/>
    <w:uiPriority w:val="99"/>
    <w:rsid w:val="007007C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-MailFormatvorlage301">
    <w:name w:val="E-MailFormatvorlage3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7007C9"/>
    <w:rPr>
      <w:rFonts w:ascii="Times New Roman" w:hAnsi="Times New Roman" w:cs="Times New Roman"/>
      <w:color w:val="0000FF"/>
      <w:u w:val="single"/>
    </w:rPr>
  </w:style>
  <w:style w:type="paragraph" w:customStyle="1" w:styleId="Betreff">
    <w:name w:val="Betreff"/>
    <w:basedOn w:val="Standard"/>
    <w:next w:val="Anrede"/>
    <w:uiPriority w:val="99"/>
    <w:rsid w:val="007007C9"/>
    <w:rPr>
      <w:b/>
      <w:bCs/>
      <w:szCs w:val="20"/>
    </w:rPr>
  </w:style>
  <w:style w:type="paragraph" w:styleId="Blocktext">
    <w:name w:val="Block Text"/>
    <w:basedOn w:val="Standard"/>
    <w:rsid w:val="007007C9"/>
    <w:pPr>
      <w:ind w:left="180" w:right="360"/>
    </w:pPr>
    <w:rPr>
      <w:color w:val="000000"/>
      <w:szCs w:val="20"/>
    </w:rPr>
  </w:style>
  <w:style w:type="character" w:styleId="Fett">
    <w:name w:val="Strong"/>
    <w:uiPriority w:val="22"/>
    <w:qFormat/>
    <w:rsid w:val="00634180"/>
    <w:rPr>
      <w:rFonts w:ascii="Times New Roman" w:hAnsi="Times New Roman" w:cs="Times New Roman"/>
      <w:b/>
      <w:bCs/>
    </w:rPr>
  </w:style>
  <w:style w:type="character" w:customStyle="1" w:styleId="normtext1">
    <w:name w:val="normtext1"/>
    <w:uiPriority w:val="99"/>
    <w:rsid w:val="007007C9"/>
    <w:rPr>
      <w:rFonts w:ascii="Arial" w:hAnsi="Arial" w:cs="Arial"/>
      <w:sz w:val="15"/>
      <w:szCs w:val="15"/>
    </w:rPr>
  </w:style>
  <w:style w:type="character" w:customStyle="1" w:styleId="basistext1">
    <w:name w:val="basistext1"/>
    <w:uiPriority w:val="99"/>
    <w:rsid w:val="007007C9"/>
    <w:rPr>
      <w:rFonts w:ascii="Verdana" w:hAnsi="Verdana" w:cs="Verdana"/>
      <w:color w:val="000000"/>
      <w:spacing w:val="195"/>
      <w:w w:val="0"/>
      <w:sz w:val="17"/>
      <w:szCs w:val="17"/>
    </w:rPr>
  </w:style>
  <w:style w:type="paragraph" w:styleId="Sprechblasentext">
    <w:name w:val="Balloon Text"/>
    <w:basedOn w:val="Standard"/>
    <w:link w:val="SprechblasentextZchn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7007C9"/>
    <w:rPr>
      <w:rFonts w:ascii="Tahoma" w:hAnsi="Tahoma" w:cs="Tahoma"/>
      <w:sz w:val="16"/>
      <w:szCs w:val="16"/>
    </w:rPr>
  </w:style>
  <w:style w:type="character" w:customStyle="1" w:styleId="darkdynamic1">
    <w:name w:val="darkdynamic1"/>
    <w:uiPriority w:val="99"/>
    <w:rsid w:val="007007C9"/>
    <w:rPr>
      <w:rFonts w:ascii="Arial" w:hAnsi="Arial" w:cs="Arial"/>
      <w:b/>
      <w:bCs/>
      <w:i/>
      <w:iCs/>
      <w:color w:val="auto"/>
      <w:sz w:val="24"/>
      <w:szCs w:val="24"/>
    </w:rPr>
  </w:style>
  <w:style w:type="character" w:customStyle="1" w:styleId="navigation1">
    <w:name w:val="navigation1"/>
    <w:uiPriority w:val="99"/>
    <w:rsid w:val="007007C9"/>
    <w:rPr>
      <w:rFonts w:ascii="Arial" w:hAnsi="Arial" w:cs="Arial"/>
      <w:sz w:val="17"/>
      <w:szCs w:val="17"/>
    </w:rPr>
  </w:style>
  <w:style w:type="character" w:customStyle="1" w:styleId="text1">
    <w:name w:val="text1"/>
    <w:uiPriority w:val="99"/>
    <w:rsid w:val="007007C9"/>
    <w:rPr>
      <w:rFonts w:ascii="Verdana" w:hAnsi="Verdana" w:cs="Verdana"/>
      <w:color w:val="FFFFFF"/>
      <w:sz w:val="17"/>
      <w:szCs w:val="17"/>
      <w:u w:val="none"/>
      <w:effect w:val="none"/>
    </w:rPr>
  </w:style>
  <w:style w:type="paragraph" w:customStyle="1" w:styleId="kathlwrap2">
    <w:name w:val="kathl_wrap2"/>
    <w:basedOn w:val="Standard"/>
    <w:uiPriority w:val="99"/>
    <w:rsid w:val="007007C9"/>
    <w:pPr>
      <w:spacing w:before="450" w:after="300"/>
    </w:pPr>
    <w:rPr>
      <w:sz w:val="24"/>
      <w:szCs w:val="24"/>
    </w:rPr>
  </w:style>
  <w:style w:type="character" w:customStyle="1" w:styleId="kathl2">
    <w:name w:val="kathl2"/>
    <w:uiPriority w:val="99"/>
    <w:rsid w:val="007007C9"/>
    <w:rPr>
      <w:rFonts w:ascii="Times New Roman" w:hAnsi="Times New Roman" w:cs="Times New Roman"/>
      <w:b/>
      <w:bCs/>
      <w:color w:val="auto"/>
    </w:rPr>
  </w:style>
  <w:style w:type="character" w:customStyle="1" w:styleId="tx-psmhighlight-sword-11">
    <w:name w:val="tx-psmhighlight-sword-11"/>
    <w:uiPriority w:val="99"/>
    <w:rsid w:val="007007C9"/>
    <w:rPr>
      <w:rFonts w:ascii="Times New Roman" w:hAnsi="Times New Roman" w:cs="Times New Roman"/>
      <w:shd w:val="clear" w:color="auto" w:fill="auto"/>
    </w:rPr>
  </w:style>
  <w:style w:type="character" w:customStyle="1" w:styleId="heading12">
    <w:name w:val="heading12"/>
    <w:uiPriority w:val="99"/>
    <w:rsid w:val="007007C9"/>
    <w:rPr>
      <w:rFonts w:ascii="Trebuchet MS" w:hAnsi="Trebuchet MS" w:cs="Trebuchet MS"/>
      <w:b/>
      <w:bCs/>
      <w:caps/>
      <w:color w:val="auto"/>
      <w:sz w:val="18"/>
      <w:szCs w:val="18"/>
    </w:rPr>
  </w:style>
  <w:style w:type="character" w:customStyle="1" w:styleId="E-MailFormatvorlage461">
    <w:name w:val="E-MailFormatvorlage461"/>
    <w:uiPriority w:val="99"/>
    <w:rsid w:val="007007C9"/>
    <w:rPr>
      <w:rFonts w:ascii="Arial" w:hAnsi="Arial" w:cs="Arial"/>
      <w:color w:val="auto"/>
    </w:rPr>
  </w:style>
  <w:style w:type="paragraph" w:styleId="Textkrper-Einzug2">
    <w:name w:val="Body Text Indent 2"/>
    <w:basedOn w:val="Standard"/>
    <w:link w:val="Textkrper-Einzug2Zchn"/>
    <w:uiPriority w:val="99"/>
    <w:rsid w:val="007007C9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rsid w:val="007007C9"/>
    <w:rPr>
      <w:rFonts w:ascii="Arial" w:hAnsi="Arial" w:cs="Arial"/>
      <w:sz w:val="22"/>
      <w:szCs w:val="22"/>
    </w:rPr>
  </w:style>
  <w:style w:type="character" w:customStyle="1" w:styleId="emailformatvorlage19">
    <w:name w:val="emailformatvorlage19"/>
    <w:uiPriority w:val="99"/>
    <w:rsid w:val="007007C9"/>
    <w:rPr>
      <w:rFonts w:ascii="Arial" w:hAnsi="Arial" w:cs="Arial"/>
      <w:color w:val="000000"/>
    </w:rPr>
  </w:style>
  <w:style w:type="character" w:customStyle="1" w:styleId="E-MailFormatvorlage501">
    <w:name w:val="E-MailFormatvorlage50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11">
    <w:name w:val="E-MailFormatvorlage511"/>
    <w:uiPriority w:val="99"/>
    <w:rsid w:val="007007C9"/>
    <w:rPr>
      <w:rFonts w:ascii="Arial" w:hAnsi="Arial" w:cs="Arial"/>
      <w:color w:val="000000"/>
      <w:sz w:val="20"/>
      <w:szCs w:val="20"/>
    </w:rPr>
  </w:style>
  <w:style w:type="character" w:customStyle="1" w:styleId="E-MailFormatvorlage521">
    <w:name w:val="E-MailFormatvorlage521"/>
    <w:uiPriority w:val="99"/>
    <w:rsid w:val="007007C9"/>
    <w:rPr>
      <w:rFonts w:ascii="Arial" w:hAnsi="Arial" w:cs="Arial"/>
      <w:color w:val="808000"/>
    </w:rPr>
  </w:style>
  <w:style w:type="character" w:customStyle="1" w:styleId="E-MailFormatvorlage53">
    <w:name w:val="E-MailFormatvorlage53"/>
    <w:rsid w:val="00F73F24"/>
    <w:rPr>
      <w:rFonts w:ascii="Arial" w:hAnsi="Arial" w:cs="Arial"/>
      <w:color w:val="000000"/>
      <w:sz w:val="20"/>
    </w:rPr>
  </w:style>
  <w:style w:type="character" w:customStyle="1" w:styleId="recapflightdetailtitle1">
    <w:name w:val="recapflightdetailtitle1"/>
    <w:rsid w:val="00F67DD8"/>
    <w:rPr>
      <w:rFonts w:ascii="Arial" w:hAnsi="Arial" w:cs="Arial" w:hint="default"/>
      <w:b/>
      <w:bCs/>
      <w:color w:val="5C6580"/>
      <w:sz w:val="17"/>
      <w:szCs w:val="17"/>
    </w:rPr>
  </w:style>
  <w:style w:type="paragraph" w:styleId="Listenabsatz">
    <w:name w:val="List Paragraph"/>
    <w:basedOn w:val="Standard"/>
    <w:uiPriority w:val="34"/>
    <w:qFormat/>
    <w:rsid w:val="00634180"/>
    <w:pPr>
      <w:ind w:left="720"/>
    </w:pPr>
    <w:rPr>
      <w:rFonts w:ascii="Calibri" w:eastAsia="Calibri" w:hAnsi="Calibri" w:cs="Times New Roman"/>
      <w:lang w:eastAsia="en-US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A351C"/>
  </w:style>
  <w:style w:type="paragraph" w:styleId="Aufzhlungszeichen">
    <w:name w:val="List Bullet"/>
    <w:basedOn w:val="Standard"/>
    <w:uiPriority w:val="99"/>
    <w:semiHidden/>
    <w:unhideWhenUsed/>
    <w:rsid w:val="00CA351C"/>
    <w:pPr>
      <w:numPr>
        <w:numId w:val="8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A351C"/>
    <w:pPr>
      <w:numPr>
        <w:numId w:val="9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A351C"/>
    <w:pPr>
      <w:numPr>
        <w:numId w:val="10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A351C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A351C"/>
    <w:pPr>
      <w:numPr>
        <w:numId w:val="12"/>
      </w:numPr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A351C"/>
  </w:style>
  <w:style w:type="character" w:customStyle="1" w:styleId="DatumZchn">
    <w:name w:val="Datum Zchn"/>
    <w:link w:val="Datum"/>
    <w:uiPriority w:val="99"/>
    <w:semiHidden/>
    <w:rsid w:val="00CA351C"/>
    <w:rPr>
      <w:rFonts w:ascii="Arial" w:hAnsi="Arial" w:cs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A351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CA351C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A351C"/>
  </w:style>
  <w:style w:type="character" w:customStyle="1" w:styleId="E-Mail-SignaturZchn">
    <w:name w:val="E-Mail-Signatur Zchn"/>
    <w:link w:val="E-Mail-Signatur"/>
    <w:uiPriority w:val="99"/>
    <w:semiHidden/>
    <w:rsid w:val="00CA351C"/>
    <w:rPr>
      <w:rFonts w:ascii="Arial" w:hAnsi="Arial" w:cs="Arial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A351C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A351C"/>
  </w:style>
  <w:style w:type="character" w:customStyle="1" w:styleId="Fu-EndnotenberschriftZchn">
    <w:name w:val="Fuß/-Endnotenüberschrift Zchn"/>
    <w:link w:val="Fu-Endnotenberschrift"/>
    <w:uiPriority w:val="99"/>
    <w:semiHidden/>
    <w:rsid w:val="00CA351C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A351C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A351C"/>
    <w:pPr>
      <w:ind w:left="4252"/>
    </w:pPr>
  </w:style>
  <w:style w:type="character" w:customStyle="1" w:styleId="GruformelZchn">
    <w:name w:val="Grußformel Zchn"/>
    <w:link w:val="Gruformel"/>
    <w:uiPriority w:val="99"/>
    <w:semiHidden/>
    <w:rsid w:val="00CA351C"/>
    <w:rPr>
      <w:rFonts w:ascii="Arial" w:hAnsi="Arial" w:cs="Arial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A351C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CA351C"/>
    <w:rPr>
      <w:rFonts w:ascii="Arial" w:hAnsi="Arial" w:cs="Arial"/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A351C"/>
    <w:rPr>
      <w:rFonts w:ascii="Consolas" w:hAnsi="Consolas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A351C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A351C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A351C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A351C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A351C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A351C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A351C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A351C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A351C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A351C"/>
    <w:rPr>
      <w:rFonts w:ascii="Cambria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4180"/>
    <w:pPr>
      <w:spacing w:before="480" w:line="240" w:lineRule="auto"/>
      <w:outlineLvl w:val="9"/>
    </w:pPr>
    <w:rPr>
      <w:rFonts w:ascii="Cambria" w:hAnsi="Cambria" w:cs="Times New Roman"/>
      <w:color w:val="365F91"/>
      <w:spacing w:val="0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41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20"/>
    </w:rPr>
  </w:style>
  <w:style w:type="character" w:customStyle="1" w:styleId="IntensivesZitatZchn">
    <w:name w:val="Intensives Zitat Zchn"/>
    <w:link w:val="IntensivesZitat"/>
    <w:uiPriority w:val="30"/>
    <w:rsid w:val="00634180"/>
    <w:rPr>
      <w:rFonts w:ascii="Arial" w:hAnsi="Arial" w:cs="Arial"/>
      <w:b/>
      <w:bCs/>
      <w:i/>
      <w:iCs/>
      <w:color w:val="4F81BD"/>
    </w:rPr>
  </w:style>
  <w:style w:type="paragraph" w:styleId="KeinLeerraum">
    <w:name w:val="No Spacing"/>
    <w:uiPriority w:val="1"/>
    <w:qFormat/>
    <w:rsid w:val="00634180"/>
    <w:rPr>
      <w:rFonts w:ascii="Arial" w:hAnsi="Arial" w:cs="Arial"/>
      <w:sz w:val="22"/>
      <w:szCs w:val="22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A351C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A351C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351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A351C"/>
    <w:rPr>
      <w:rFonts w:ascii="Arial" w:hAnsi="Arial" w:cs="Arial"/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A351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A351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A351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A351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A351C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A351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A351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A351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A351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A351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A351C"/>
    <w:pPr>
      <w:numPr>
        <w:numId w:val="1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A351C"/>
    <w:pPr>
      <w:numPr>
        <w:numId w:val="14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A351C"/>
    <w:pPr>
      <w:numPr>
        <w:numId w:val="1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A351C"/>
    <w:pPr>
      <w:numPr>
        <w:numId w:val="16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A351C"/>
    <w:pPr>
      <w:numPr>
        <w:numId w:val="17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A351C"/>
  </w:style>
  <w:style w:type="paragraph" w:styleId="Makrotext">
    <w:name w:val="macro"/>
    <w:link w:val="MakrotextZchn"/>
    <w:uiPriority w:val="99"/>
    <w:semiHidden/>
    <w:unhideWhenUsed/>
    <w:rsid w:val="00CA3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Arial"/>
    </w:rPr>
  </w:style>
  <w:style w:type="character" w:customStyle="1" w:styleId="MakrotextZchn">
    <w:name w:val="Makrotext Zchn"/>
    <w:link w:val="Makrotext"/>
    <w:uiPriority w:val="99"/>
    <w:semiHidden/>
    <w:rsid w:val="00CA351C"/>
    <w:rPr>
      <w:rFonts w:ascii="Consolas" w:hAnsi="Consolas" w:cs="Arial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A3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CA351C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A351C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CA351C"/>
    <w:rPr>
      <w:rFonts w:ascii="Consolas" w:hAnsi="Consolas" w:cs="Arial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A351C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A351C"/>
    <w:pPr>
      <w:spacing w:before="120"/>
    </w:pPr>
    <w:rPr>
      <w:rFonts w:ascii="Cambria" w:hAnsi="Cambria" w:cs="Times New Roman"/>
      <w:b/>
      <w:bCs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A351C"/>
    <w:pPr>
      <w:ind w:left="708"/>
    </w:pPr>
  </w:style>
  <w:style w:type="paragraph" w:styleId="Textkrper2">
    <w:name w:val="Body Text 2"/>
    <w:basedOn w:val="Standard"/>
    <w:link w:val="Textkrper2Zchn"/>
    <w:uiPriority w:val="99"/>
    <w:semiHidden/>
    <w:unhideWhenUsed/>
    <w:rsid w:val="00CA351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CA351C"/>
    <w:rPr>
      <w:rFonts w:ascii="Arial" w:hAnsi="Arial" w:cs="Arial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A351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A351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CA351C"/>
    <w:rPr>
      <w:rFonts w:ascii="Arial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A351C"/>
    <w:pPr>
      <w:spacing w:after="0" w:line="240" w:lineRule="auto"/>
      <w:ind w:firstLine="360"/>
    </w:pPr>
    <w:rPr>
      <w:sz w:val="22"/>
      <w:szCs w:val="22"/>
    </w:r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CA351C"/>
    <w:rPr>
      <w:rFonts w:ascii="Arial" w:hAnsi="Arial" w:cs="Arial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A351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CA351C"/>
    <w:rPr>
      <w:rFonts w:ascii="Arial" w:hAnsi="Arial" w:cs="Arial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A351C"/>
    <w:pPr>
      <w:spacing w:after="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CA351C"/>
    <w:rPr>
      <w:rFonts w:ascii="Arial" w:hAnsi="Arial" w:cs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634180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634180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berschrift4Zchn">
    <w:name w:val="Überschrift 4 Zchn"/>
    <w:link w:val="berschrift4"/>
    <w:uiPriority w:val="9"/>
    <w:semiHidden/>
    <w:rsid w:val="00634180"/>
    <w:rPr>
      <w:rFonts w:ascii="Cambria" w:hAnsi="Cambria"/>
      <w:b/>
      <w:bCs/>
      <w:i/>
      <w:iCs/>
      <w:color w:val="4F81BD"/>
    </w:rPr>
  </w:style>
  <w:style w:type="character" w:customStyle="1" w:styleId="berschrift5Zchn">
    <w:name w:val="Überschrift 5 Zchn"/>
    <w:link w:val="berschrift5"/>
    <w:uiPriority w:val="9"/>
    <w:semiHidden/>
    <w:rsid w:val="00634180"/>
    <w:rPr>
      <w:rFonts w:ascii="Cambria" w:hAnsi="Cambria"/>
      <w:color w:val="243F60"/>
    </w:rPr>
  </w:style>
  <w:style w:type="character" w:customStyle="1" w:styleId="berschrift6Zchn">
    <w:name w:val="Überschrift 6 Zchn"/>
    <w:link w:val="berschrift6"/>
    <w:uiPriority w:val="9"/>
    <w:semiHidden/>
    <w:rsid w:val="00634180"/>
    <w:rPr>
      <w:rFonts w:ascii="Cambria" w:hAnsi="Cambria"/>
      <w:i/>
      <w:iCs/>
      <w:color w:val="243F60"/>
    </w:rPr>
  </w:style>
  <w:style w:type="character" w:customStyle="1" w:styleId="berschrift9Zchn">
    <w:name w:val="Überschrift 9 Zchn"/>
    <w:link w:val="berschrift9"/>
    <w:uiPriority w:val="9"/>
    <w:semiHidden/>
    <w:rsid w:val="00634180"/>
    <w:rPr>
      <w:rFonts w:ascii="Cambria" w:hAnsi="Cambria"/>
      <w:i/>
      <w:iCs/>
      <w:color w:val="404040"/>
    </w:rPr>
  </w:style>
  <w:style w:type="paragraph" w:styleId="Umschlagabsenderadresse">
    <w:name w:val="envelope return"/>
    <w:basedOn w:val="Standard"/>
    <w:uiPriority w:val="99"/>
    <w:semiHidden/>
    <w:unhideWhenUsed/>
    <w:rsid w:val="00CA351C"/>
    <w:rPr>
      <w:rFonts w:ascii="Cambria" w:hAnsi="Cambria" w:cs="Times New Roman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A351C"/>
    <w:pPr>
      <w:framePr w:w="4320" w:h="2160" w:hRule="exact" w:hSpace="141" w:wrap="auto" w:hAnchor="page" w:xAlign="center" w:yAlign="bottom"/>
      <w:ind w:left="1"/>
    </w:pPr>
    <w:rPr>
      <w:rFonts w:ascii="Cambria" w:hAnsi="Cambria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A351C"/>
    <w:pPr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CA351C"/>
    <w:rPr>
      <w:rFonts w:ascii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4180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634180"/>
    <w:rPr>
      <w:rFonts w:ascii="Cambria" w:hAnsi="Cambria"/>
      <w:i/>
      <w:iCs/>
      <w:color w:val="4F81BD"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A351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A351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A351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A351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A351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A351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A351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A351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A351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634180"/>
    <w:rPr>
      <w:i/>
      <w:iCs/>
      <w:color w:val="000000"/>
      <w:szCs w:val="20"/>
    </w:rPr>
  </w:style>
  <w:style w:type="character" w:customStyle="1" w:styleId="ZitatZchn">
    <w:name w:val="Zitat Zchn"/>
    <w:link w:val="Zitat"/>
    <w:uiPriority w:val="29"/>
    <w:rsid w:val="00634180"/>
    <w:rPr>
      <w:rFonts w:ascii="Arial" w:hAnsi="Arial" w:cs="Arial"/>
      <w:i/>
      <w:iCs/>
      <w:color w:val="000000"/>
    </w:rPr>
  </w:style>
  <w:style w:type="character" w:customStyle="1" w:styleId="e-mailformatvorlage16">
    <w:name w:val="e-mailformatvorlage16"/>
    <w:rsid w:val="007871DA"/>
    <w:rPr>
      <w:rFonts w:ascii="Calibri" w:hAnsi="Calibri" w:hint="default"/>
      <w:color w:val="1F497D"/>
    </w:rPr>
  </w:style>
  <w:style w:type="character" w:customStyle="1" w:styleId="E-MailFormatvorlage241">
    <w:name w:val="E-MailFormatvorlage241"/>
    <w:rsid w:val="00EA54C6"/>
    <w:rPr>
      <w:rFonts w:ascii="Arial" w:hAnsi="Arial" w:cs="Arial" w:hint="default"/>
      <w:color w:val="808000"/>
    </w:rPr>
  </w:style>
  <w:style w:type="table" w:styleId="Tabellenraster">
    <w:name w:val="Table Grid"/>
    <w:basedOn w:val="NormaleTabelle"/>
    <w:uiPriority w:val="59"/>
    <w:rsid w:val="00731E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7A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h1neuesdesign">
    <w:name w:val="h1 neues design"/>
    <w:basedOn w:val="Standard"/>
    <w:link w:val="h1neuesdesignZchn"/>
    <w:rsid w:val="00D17A26"/>
    <w:rPr>
      <w:rFonts w:ascii="Franklin Gothic Demi Cond" w:hAnsi="Franklin Gothic Demi Cond" w:cs="Times New Roman"/>
      <w:color w:val="095F8F"/>
      <w:sz w:val="36"/>
      <w:szCs w:val="20"/>
    </w:rPr>
  </w:style>
  <w:style w:type="character" w:customStyle="1" w:styleId="h1neuesdesignZchn">
    <w:name w:val="h1 neues design Zchn"/>
    <w:basedOn w:val="Absatz-Standardschriftart"/>
    <w:link w:val="h1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h2neuesdesign">
    <w:name w:val="h2 neues design"/>
    <w:basedOn w:val="h1neuesdesign"/>
    <w:link w:val="h2neuesdesignZchn"/>
    <w:rsid w:val="00D17A26"/>
  </w:style>
  <w:style w:type="character" w:customStyle="1" w:styleId="h2neuesdesignZchn">
    <w:name w:val="h2 neues design Zchn"/>
    <w:basedOn w:val="h1neuesdesignZchn"/>
    <w:link w:val="h2neuesdesign"/>
    <w:rsid w:val="00D17A26"/>
    <w:rPr>
      <w:rFonts w:ascii="Franklin Gothic Demi Cond" w:hAnsi="Franklin Gothic Demi Cond"/>
      <w:color w:val="095F8F"/>
      <w:sz w:val="36"/>
    </w:rPr>
  </w:style>
  <w:style w:type="paragraph" w:customStyle="1" w:styleId="NEUfettertextblau">
    <w:name w:val="NEU: fetter text blau"/>
    <w:basedOn w:val="NEUnormalertext"/>
    <w:link w:val="NEUfettertextblauZchn"/>
    <w:qFormat/>
    <w:rsid w:val="00634180"/>
    <w:pPr>
      <w:jc w:val="both"/>
    </w:pPr>
    <w:rPr>
      <w:b/>
      <w:color w:val="076090"/>
    </w:rPr>
  </w:style>
  <w:style w:type="character" w:customStyle="1" w:styleId="NEUfettertextblauZchn">
    <w:name w:val="NEU: fetter text blau Zchn"/>
    <w:basedOn w:val="NEUnormalertextZchn"/>
    <w:link w:val="NEUfettertextblau"/>
    <w:rsid w:val="00634180"/>
    <w:rPr>
      <w:rFonts w:ascii="Arial" w:hAnsi="Arial" w:cs="Poppins"/>
      <w:b/>
      <w:noProof/>
      <w:color w:val="076090"/>
      <w:szCs w:val="22"/>
    </w:rPr>
  </w:style>
  <w:style w:type="paragraph" w:customStyle="1" w:styleId="NEUberschriftgro">
    <w:name w:val="NEU:Überschrift groß"/>
    <w:basedOn w:val="Standard"/>
    <w:link w:val="NEUberschriftgroZchn"/>
    <w:qFormat/>
    <w:rsid w:val="00A10A53"/>
    <w:rPr>
      <w:rFonts w:ascii="Franklin Gothic Demi Cond" w:hAnsi="Franklin Gothic Demi Cond" w:cs="Times New Roman"/>
      <w:caps/>
      <w:color w:val="095F8F"/>
      <w:sz w:val="44"/>
      <w:szCs w:val="20"/>
    </w:rPr>
  </w:style>
  <w:style w:type="character" w:customStyle="1" w:styleId="NEUberschriftgroZchn">
    <w:name w:val="NEU:Überschrift groß Zchn"/>
    <w:basedOn w:val="Absatz-Standardschriftart"/>
    <w:link w:val="NEUberschriftgro"/>
    <w:rsid w:val="00A10A53"/>
    <w:rPr>
      <w:rFonts w:ascii="Franklin Gothic Demi Cond" w:hAnsi="Franklin Gothic Demi Cond"/>
      <w:caps/>
      <w:color w:val="095F8F"/>
      <w:sz w:val="44"/>
    </w:rPr>
  </w:style>
  <w:style w:type="paragraph" w:customStyle="1" w:styleId="NEUberschriftmittel">
    <w:name w:val="NEU: Überschrift mittel"/>
    <w:basedOn w:val="NEUberschriftgro"/>
    <w:link w:val="NEUberschriftmittelZchn"/>
    <w:qFormat/>
    <w:rsid w:val="00634180"/>
    <w:rPr>
      <w:sz w:val="32"/>
    </w:rPr>
  </w:style>
  <w:style w:type="character" w:customStyle="1" w:styleId="NEUberschriftmittelZchn">
    <w:name w:val="NEU: Überschrift mittel Zchn"/>
    <w:basedOn w:val="NEUberschriftgroZchn"/>
    <w:link w:val="NEUberschriftmittel"/>
    <w:rsid w:val="00634180"/>
    <w:rPr>
      <w:rFonts w:ascii="Franklin Gothic Demi Cond" w:hAnsi="Franklin Gothic Demi Cond"/>
      <w:caps/>
      <w:color w:val="095F8F"/>
      <w:sz w:val="32"/>
    </w:rPr>
  </w:style>
  <w:style w:type="paragraph" w:customStyle="1" w:styleId="berschriftReisefakten">
    <w:name w:val="Überschrift Reisefakten"/>
    <w:basedOn w:val="berschrift4"/>
    <w:link w:val="berschriftReisefaktenZchn"/>
    <w:qFormat/>
    <w:rsid w:val="00634180"/>
    <w:pPr>
      <w:keepNext w:val="0"/>
      <w:keepLines w:val="0"/>
      <w:pBdr>
        <w:top w:val="dotted" w:sz="6" w:space="2" w:color="076090"/>
      </w:pBdr>
      <w:spacing w:line="276" w:lineRule="auto"/>
      <w:jc w:val="both"/>
    </w:pPr>
    <w:rPr>
      <w:rFonts w:asciiTheme="minorHAnsi" w:eastAsiaTheme="minorEastAsia" w:hAnsiTheme="minorHAnsi" w:cstheme="minorBidi"/>
      <w:bCs w:val="0"/>
      <w:i w:val="0"/>
      <w:iCs w:val="0"/>
      <w:caps/>
      <w:color w:val="076090"/>
      <w:spacing w:val="10"/>
      <w:lang w:eastAsia="en-US"/>
    </w:rPr>
  </w:style>
  <w:style w:type="character" w:customStyle="1" w:styleId="berschriftReisefaktenZchn">
    <w:name w:val="Überschrift Reisefakten Zchn"/>
    <w:basedOn w:val="Absatz-Standardschriftart"/>
    <w:link w:val="berschriftReisefakten"/>
    <w:rsid w:val="00634180"/>
    <w:rPr>
      <w:rFonts w:asciiTheme="minorHAnsi" w:eastAsiaTheme="minorEastAsia" w:hAnsiTheme="minorHAnsi" w:cstheme="minorBidi"/>
      <w:b/>
      <w:caps/>
      <w:color w:val="076090"/>
      <w:spacing w:val="10"/>
      <w:lang w:eastAsia="en-US"/>
    </w:rPr>
  </w:style>
  <w:style w:type="paragraph" w:customStyle="1" w:styleId="Reiseverlaufberschrift">
    <w:name w:val="Reiseverlauf Überschrift"/>
    <w:basedOn w:val="berschrift5"/>
    <w:link w:val="ReiseverlaufberschriftZchn"/>
    <w:qFormat/>
    <w:rsid w:val="00634180"/>
    <w:pPr>
      <w:keepNext w:val="0"/>
      <w:keepLines w:val="0"/>
      <w:pBdr>
        <w:bottom w:val="single" w:sz="6" w:space="1" w:color="076090"/>
      </w:pBdr>
      <w:spacing w:line="276" w:lineRule="auto"/>
      <w:jc w:val="both"/>
    </w:pPr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character" w:customStyle="1" w:styleId="ReiseverlaufberschriftZchn">
    <w:name w:val="Reiseverlauf Überschrift Zchn"/>
    <w:basedOn w:val="Absatz-Standardschriftart"/>
    <w:link w:val="Reiseverlaufberschrift"/>
    <w:rsid w:val="00634180"/>
    <w:rPr>
      <w:rFonts w:asciiTheme="minorHAnsi" w:eastAsiaTheme="minorEastAsia" w:hAnsiTheme="minorHAnsi" w:cstheme="minorBidi"/>
      <w:b/>
      <w:caps/>
      <w:color w:val="076090"/>
      <w:spacing w:val="10"/>
      <w:sz w:val="24"/>
      <w:lang w:eastAsia="en-US"/>
    </w:rPr>
  </w:style>
  <w:style w:type="paragraph" w:customStyle="1" w:styleId="NEUberschriftklein">
    <w:name w:val="NEU: Überschrift klein"/>
    <w:basedOn w:val="Standard"/>
    <w:link w:val="NEUberschriftkleinZchn"/>
    <w:qFormat/>
    <w:rsid w:val="00634180"/>
    <w:pPr>
      <w:spacing w:after="60"/>
    </w:pPr>
    <w:rPr>
      <w:rFonts w:ascii="Franklin Gothic Demi Cond" w:hAnsi="Franklin Gothic Demi Cond" w:cs="Times New Roman"/>
      <w:bCs/>
      <w:color w:val="095F8F"/>
      <w:sz w:val="26"/>
      <w:szCs w:val="20"/>
    </w:rPr>
  </w:style>
  <w:style w:type="character" w:customStyle="1" w:styleId="NEUberschriftkleinZchn">
    <w:name w:val="NEU: Überschrift klein Zchn"/>
    <w:basedOn w:val="Absatz-Standardschriftart"/>
    <w:link w:val="NEUberschriftklein"/>
    <w:rsid w:val="00634180"/>
    <w:rPr>
      <w:rFonts w:ascii="Franklin Gothic Demi Cond" w:hAnsi="Franklin Gothic Demi Cond"/>
      <w:bCs/>
      <w:color w:val="095F8F"/>
      <w:sz w:val="26"/>
    </w:rPr>
  </w:style>
  <w:style w:type="paragraph" w:customStyle="1" w:styleId="NEUnormalertext">
    <w:name w:val="NEU: normaler text"/>
    <w:basedOn w:val="Standard"/>
    <w:link w:val="NEUnormalertextZchn"/>
    <w:qFormat/>
    <w:rsid w:val="00634180"/>
    <w:pPr>
      <w:spacing w:line="276" w:lineRule="auto"/>
    </w:pPr>
    <w:rPr>
      <w:rFonts w:cs="Poppins"/>
      <w:noProof/>
    </w:rPr>
  </w:style>
  <w:style w:type="character" w:customStyle="1" w:styleId="NEUnormalertextZchn">
    <w:name w:val="NEU: normaler text Zchn"/>
    <w:basedOn w:val="Absatz-Standardschriftart"/>
    <w:link w:val="NEUnormalertext"/>
    <w:rsid w:val="00634180"/>
    <w:rPr>
      <w:rFonts w:ascii="Arial" w:hAnsi="Arial" w:cs="Poppins"/>
      <w:noProof/>
      <w:szCs w:val="22"/>
    </w:rPr>
  </w:style>
  <w:style w:type="paragraph" w:customStyle="1" w:styleId="NEUAufzhlung">
    <w:name w:val="NEU: Aufzählung"/>
    <w:basedOn w:val="NEUnormalertext"/>
    <w:link w:val="NEUAufzhlungZchn"/>
    <w:qFormat/>
    <w:rsid w:val="0073444F"/>
    <w:pPr>
      <w:numPr>
        <w:numId w:val="28"/>
      </w:numPr>
      <w:jc w:val="both"/>
    </w:pPr>
  </w:style>
  <w:style w:type="character" w:customStyle="1" w:styleId="NEUAufzhlungZchn">
    <w:name w:val="NEU: Aufzählung Zchn"/>
    <w:basedOn w:val="NEUnormalertextZchn"/>
    <w:link w:val="NEUAufzhlung"/>
    <w:rsid w:val="0073444F"/>
    <w:rPr>
      <w:rFonts w:ascii="Arial" w:hAnsi="Arial" w:cs="Poppins"/>
      <w:noProof/>
      <w:szCs w:val="22"/>
    </w:rPr>
  </w:style>
  <w:style w:type="paragraph" w:customStyle="1" w:styleId="NEUfettertextrot">
    <w:name w:val="NEU: fetter text rot"/>
    <w:basedOn w:val="NEUnormalertext"/>
    <w:link w:val="NEUfettertextrotZchn"/>
    <w:qFormat/>
    <w:rsid w:val="00A10A53"/>
    <w:rPr>
      <w:b/>
      <w:iCs/>
      <w:color w:val="2D9996"/>
    </w:rPr>
  </w:style>
  <w:style w:type="character" w:customStyle="1" w:styleId="NEUfettertextrotZchn">
    <w:name w:val="NEU: fetter text rot Zchn"/>
    <w:basedOn w:val="NEUnormalertextZchn"/>
    <w:link w:val="NEUfettertextrot"/>
    <w:rsid w:val="00A10A53"/>
    <w:rPr>
      <w:rFonts w:ascii="Arial" w:hAnsi="Arial" w:cs="Poppins"/>
      <w:b/>
      <w:iCs/>
      <w:noProof/>
      <w:color w:val="2D9996"/>
      <w:szCs w:val="22"/>
    </w:rPr>
  </w:style>
  <w:style w:type="paragraph" w:customStyle="1" w:styleId="NEUAufzhlungimpreisenthalten">
    <w:name w:val="NEU Aufzählung im preis enthalten"/>
    <w:basedOn w:val="NEUAufzhlung"/>
    <w:link w:val="NEUAufzhlungimpreisenthaltenZchn"/>
    <w:qFormat/>
    <w:rsid w:val="00A10A53"/>
    <w:pPr>
      <w:numPr>
        <w:numId w:val="29"/>
      </w:numPr>
    </w:pPr>
  </w:style>
  <w:style w:type="character" w:customStyle="1" w:styleId="NEUAufzhlungimpreisenthaltenZchn">
    <w:name w:val="NEU Aufzählung im preis enthalten Zchn"/>
    <w:basedOn w:val="NEUAufzhlungZchn"/>
    <w:link w:val="NEUAufzhlungimpreisenthalten"/>
    <w:rsid w:val="00A10A53"/>
    <w:rPr>
      <w:rFonts w:ascii="Arial" w:hAnsi="Arial" w:cs="Poppins"/>
      <w:noProof/>
      <w:szCs w:val="22"/>
    </w:rPr>
  </w:style>
  <w:style w:type="paragraph" w:customStyle="1" w:styleId="NEUAufzhlungNichtimPreis">
    <w:name w:val="NEU: Aufzählung Nicht im Preis"/>
    <w:basedOn w:val="NEUAufzhlung"/>
    <w:link w:val="NEUAufzhlungNichtimPreisZchn"/>
    <w:qFormat/>
    <w:rsid w:val="00A10A53"/>
    <w:pPr>
      <w:numPr>
        <w:numId w:val="30"/>
      </w:numPr>
    </w:pPr>
  </w:style>
  <w:style w:type="character" w:customStyle="1" w:styleId="NEUAufzhlungNichtimPreisZchn">
    <w:name w:val="NEU: Aufzählung Nicht im Preis Zchn"/>
    <w:basedOn w:val="NEUAufzhlungZchn"/>
    <w:link w:val="NEUAufzhlungNichtimPreis"/>
    <w:rsid w:val="00A10A53"/>
    <w:rPr>
      <w:rFonts w:ascii="Arial" w:hAnsi="Arial" w:cs="Poppins"/>
      <w:noProof/>
      <w:szCs w:val="22"/>
    </w:rPr>
  </w:style>
  <w:style w:type="character" w:styleId="SchwacheHervorhebung">
    <w:name w:val="Subtle Emphasis"/>
    <w:uiPriority w:val="19"/>
    <w:qFormat/>
    <w:rsid w:val="00634180"/>
    <w:rPr>
      <w:i/>
      <w:iCs/>
      <w:color w:val="243F60" w:themeColor="accent1" w:themeShade="7F"/>
    </w:rPr>
  </w:style>
  <w:style w:type="character" w:styleId="IntensiveHervorhebung">
    <w:name w:val="Intense Emphasis"/>
    <w:uiPriority w:val="21"/>
    <w:qFormat/>
    <w:rsid w:val="00634180"/>
    <w:rPr>
      <w:b/>
      <w:bCs/>
      <w:caps/>
      <w:color w:val="243F60" w:themeColor="accent1" w:themeShade="7F"/>
      <w:spacing w:val="10"/>
    </w:rPr>
  </w:style>
  <w:style w:type="character" w:styleId="Hervorhebung">
    <w:name w:val="Emphasis"/>
    <w:basedOn w:val="Absatz-Standardschriftart"/>
    <w:uiPriority w:val="20"/>
    <w:qFormat/>
    <w:rsid w:val="002907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5021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0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97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cloudlinks.rezstream.com/ls/click?upn=J-2BBmPwm06I9B1cI6lzb6tdP6QWyvzPdYYg1-2BZogU0xyfa9dJv-2BjOBPgaJofk56yKXFb7_VAYYy2nUW79qsozxu2uMnYq5LC4c3h0xkA9j-2Bz-2FkHc9v2N0Z6zb1nfXYIO80ed6BJnVOpZ0INCYgz3HAqtesWh-2BHXY5oPM-2FljN5OKK1Sgwqvl-2F4a3Xc8IV9-2FdhjsbpOKF01gUal-2FhLren3IYZVWPAv6oNhtwolcdZXnhqYIHIBD62VXimrzKlSceRn-2FcNHkUKvH7XCYJGK4fQdViWxmWAvJJDdRM8pvT-2B8EkX5k3CTzNqGkd2SmInRzqDOGNKME7mrb2npzNn8sY37m7r7lT5pj97wDnPsOXX1cEV3hp8ZpwBwgp1xST1SQ91Kpm8kv-2B5rM6B0qTQkOsutBTzGp0-2B6aPkXpnrJGwJcqvv-2Fo3Jt-2BCPF9b-2FeG-2Bic-2B3FdHdYeQSIp3e1zzHJGSO6a6GpUN74NMw9jIFf1-2BXuTlJ6YzoRUKXeK6b-2FvGTvhRUJ-2B-2BFXO2k-2B421YQDHQfJxY-2FSx1KzKbMj26yVeUc6Sx-2FPJyazS-2BAgsb1XSrE3ND4YSkJUD9qwbhCdHBEfkUbRXZFriNXekGi-2B1NMsrBYWAEIH7KDq-2FnX1XGzKn16beifVhSPZXUy5YsuLJDmQMeQaYBYg7Wro-2BN6874E6gjVUorlG6HDnj1CU71H0srlI3MwY7hCxZNEy0FsSdcmkFZ1LvGer1be0uBe3PHQD2T7ElhBOq9izypBh5IiZG-2F4tbdGpKVx5uJk25ZvZYxBDY2hRA5re4SXwpeWNZB1gPR5Z3lQCyv-2FJq-2Bl5aQx38g6hcxOObj4RhSqj5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volcano-hawaii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loudlinks.rezstream.com/ls/click?upn=M4o5vREX7esR8AkPHQlCC5-2F-2Fk-2BWh6c1Ko9KEdTS8rPhl3CnRwqBX-2B-2Bcxu1pypPC5OIDwQrhPM6sSOYjwWjTHUzzneqcgfaQG4x7Nw8ioE5s6lMZ8N0SDP1Hx1WtHQFbgymrLx4nA1mXJ4MM7TFMxLM9qGqFJLsuYOY4WgkL4KQOMCns-2FG5kn-2B3FdoXdGEhfIJYJLngJ1X5kRjAW3q8f3np0sMIfkT6Z08zYwPEjrwStWpnhAiSC-2FHu3pxxbyxjcvz_ac_VAYYy2nUW79qsozxu2uMnYq5LC4c3h0xkA9j-2Bz-2FkHc9v2N0Z6zb1nfXYIO80ed6BJnVOpZ0INCYgz3HAqtesWh-2BHXY5oPM-2FljN5OKK1Sgwqvl-2F4a3Xc8IV9-2FdhjsbpOKF01gUal-2FhLren3IYZVWPAv6oNhtwolcdZXnhqYIHIBD62VXimrzKlSceRn-2FcNHkUKvH7XCYJGK4fQdViWxmWAvJJDdRM8pvT-2B8EkX5k3CTzNqGkd2SmInRzqDOGNKME7mrb2npzNn8sY37m7r7lT5pj97wDnPsOXX1cEV3hp8ZpwBwgp1xST1SQ91Kpm8kv-2B5rM6B0qTQkOsutBTzGp0-2B6aPkXpnrJGwJcqvv-2Fo3Jt-2BCPF9b-2FeG-2Bic-2B3FdHdYeQSIp3e1zzHJGSO6a6GpUN74NMw9jIFf1-2BXuTlJ6YzoRUKXeK6b-2FvGTvhRUJ-2B-2BFXO2k-2B421YQDHQfJxY-2FSx1KzKbMj26yVeUc6Sx-2FPJyazS-2BAgsb1XSrE3ND4YSkJUD9qwbhCdHBEfkUbRXZFriNXekGi-2B1NMsrBYWAEIH7KDq-2FnX1XGzKn16beifVhSPZXUy5YsuLJDmQMeQaYBYg7Wro-2BN6874E6gjVUorlG6HDnj1CXvrLODfrcKn6A3znllPiaaM0o-2FHOhLtoybo1fnNDsLVdUs-2F5-2BbMJNv2IM7Q5J-2BblLNj5-2FuvZmLm-2Fxzdv4-2FtoQJUm3a3jRQxO2bO4FuU-2FW7aEXsYYpS3P7RYZ6bVXXnhGiW98ZSJeOT7bS1-2F8Mqq97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cloudlinks.rezstream.com/ls/click?upn=M4o5vREX7esR8AkPHQlCC5-2F-2Fk-2BWh6c1Ko9KEdTS8rPhl3CnRwqBX-2B-2Bcxu1pypPC5OIDwQrhPM6sSOYjwWjTHUzzneqcgfaQG4x7Nw8ioE5s6lMZ8N0SDP1Hx1WtHQFbgymrLx4nA1mXJ4MM7TFMxLM9qGqFJLsuYOY4WgkL4KQOMCns-2FG5kn-2B3FdoXdGEhfIJYJLngJ1X5kRjAW3q8f3np0sMIfkT6Z08zYwPEjrwStWpnhAiSC-2FHu3pxxbyxjcvdzuV_VAYYy2nUW79qsozxu2uMnYq5LC4c3h0xkA9j-2Bz-2FkHc9v2N0Z6zb1nfXYIO80ed6BJnVOpZ0INCYgz3HAqtesWh-2BHXY5oPM-2FljN5OKK1Sgwqvl-2F4a3Xc8IV9-2FdhjsbpOKF01gUal-2FhLren3IYZVWPAv6oNhtwolcdZXnhqYIHIBD62VXimrzKlSceRn-2FcNHkUKvH7XCYJGK4fQdViWxmWAvJJDdRM8pvT-2B8EkX5k3CTzNqGkd2SmInRzqDOGNKME7mrb2npzNn8sY37m7r7lT5pj97wDnPsOXX1cEV3hp8ZpwBwgp1xST1SQ91Kpm8kv-2B5rM6B0qTQkOsutBTzGp0-2B6aPkXpnrJGwJcqvv-2Fo3Jt-2BCPF9b-2FeG-2Bic-2B3FdHdYeQSIp3e1zzHJGSO6a6GpUN74NMw9jIFf1-2BXuTlJ6YzoRUKXeK6b-2FvGTvhRUJ-2B-2BFXO2k-2B421YQDHQfJxY-2FSx1KzKbMj26yVeUc6Sx-2FPJyazS-2BAgsb1XSrE3ND4YSkJUD9qwbhCdHBEfkUbRXZFriNXekGi-2B1NMsrBYWAEIH7KDq-2FnX1XGzKn16beifVhSPZXUy5YsuLJDmQMeQaYBYg7Wro-2BN6874E6gjVUorlG6HDnj1CXpvXUNFIKlOkZEDlrQUNQNe0LpdazQumzT9ejCkvkXlJ7XA-2BRP35E0ifOuejrkTtBPbijDRWwIXaxIlEZ7R9UQuxMwUG3ncm8yPfkWr6i1HzlQ4wSQaA-2B-2Bd4xZo-2BtwoenNMO4ncfl8l4nxeltytxc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loudlinks.rezstream.com/ls/click?upn=M4o5vREX7esR8AkPHQlCC5-2F-2Fk-2BWh6c1Ko9KEdTS8rPhl3CnRwqBX-2B-2Bcxu1pypPC5OIDwQrhPM6sSOYjwWjTHUzzneqcgfaQG4x7Nw8ioE5s6lMZ8N0SDP1Hx1WtHQFbgymrLx4nA1mXJ4MM7TFMxLM9qGqFJLsuYOY4WgkL4KQOMCns-2FG5kn-2B3FdoXdGEhfIJYJLngJ1X5kRjAW3q8f3np0sMIfkT6Z08zYwPEjrwStWpnhAiSC-2FHu3pxxbyxjcv0KmT_VAYYy2nUW79qsozxu2uMnYq5LC4c3h0xkA9j-2Bz-2FkHc9v2N0Z6zb1nfXYIO80ed6BJnVOpZ0INCYgz3HAqtesWh-2BHXY5oPM-2FljN5OKK1Sgwqvl-2F4a3Xc8IV9-2FdhjsbpOKF01gUal-2FhLren3IYZVWPAv6oNhtwolcdZXnhqYIHIBD62VXimrzKlSceRn-2FcNHkUKvH7XCYJGK4fQdViWxmWAvJJDdRM8pvT-2B8EkX5k3CTzNqGkd2SmInRzqDOGNKME7mrb2npzNn8sY37m7r7lT5pj97wDnPsOXX1cEV3hp8ZpwBwgp1xST1SQ91Kpm8kv-2B5rM6B0qTQkOsutBTzGp0-2B6aPkXpnrJGwJcqvv-2Fo3Jt-2BCPF9b-2FeG-2Bic-2B3FdHdYeQSIp3e1zzHJGSO6a6GpUN74NMw9jIFf1-2BXuTlJ6YzoRUKXeK6b-2FvGTvhRUJ-2B-2BFXO2k-2B421YQDHQfJxY-2FSx1KzKbMj26yVeUc6Sx-2FPJyazS-2BAgsb1XSrE3ND4YSkJUD9qwbhCdHBEfkUbRXZFriNXekGi-2B1NMsrBYWAEIH7KDq-2FnX1XGzKn16beifVhSPZXUy5YsuLJDmQMeQaYBYg7Wro-2BN6874E6gjVUorlG6HDnj1CXNYutyQ141q-2FzrsMclBr7a4plRoQQjrKuQVR0kkZC8ot6f4mEwUO5qrj-2FnAFbbwv893qXeR3LGt-2Fk5-2FOgF-2FxnBXJzsmWTDUsz-2B48SsArEJrsHWimQEU-2B2XUBXkR1XRYRCDd8GXpOdvCgV2GIcBpH-2Fm" TargetMode="External"/><Relationship Id="rId14" Type="http://schemas.openxmlformats.org/officeDocument/2006/relationships/hyperlink" Target="tel:808-967-7786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AppData\Roaming\Microsoft\Templates\2021_Briefbogen_Hawaii-neu-mitMarken%20-%20Kopi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2021_Briefbogen_Hawaii-neu-mitMarken - Kopie.dotx</Template>
  <TotalTime>0</TotalTime>
  <Pages>2</Pages>
  <Words>360</Words>
  <Characters>6610</Characters>
  <Application>Microsoft Office Word</Application>
  <DocSecurity>0</DocSecurity>
  <Lines>183</Lines>
  <Paragraphs>95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moit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Herr</dc:creator>
  <cp:keywords>R:\ARBEIT\ZIELGEBIETE\AFRIKA\REUNION\Individualkunden\2017\Vorlagen\Tropen&amp;Vulkane\AF;kont_email=andreas_kaelble@web.de</cp:keywords>
  <dc:description>andreas_kaelble@web.de</dc:description>
  <cp:lastModifiedBy>Vanessa Perret</cp:lastModifiedBy>
  <cp:revision>5</cp:revision>
  <cp:lastPrinted>2021-12-02T10:09:00Z</cp:lastPrinted>
  <dcterms:created xsi:type="dcterms:W3CDTF">2022-03-24T15:58:00Z</dcterms:created>
  <dcterms:modified xsi:type="dcterms:W3CDTF">2022-03-25T12:11:00Z</dcterms:modified>
</cp:coreProperties>
</file>