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71" w:rsidRDefault="001D7371" w:rsidP="001D7371">
      <w:pPr>
        <w:pStyle w:val="NEUberschriftgro"/>
        <w:jc w:val="center"/>
      </w:pPr>
    </w:p>
    <w:p w:rsidR="001D7371" w:rsidRDefault="001D7371" w:rsidP="001D7371">
      <w:pPr>
        <w:pStyle w:val="NEUberschriftgro"/>
        <w:ind w:firstLine="142"/>
      </w:pPr>
      <w:r>
        <w:t>GUTSCHEIN / VOUCHER</w:t>
      </w:r>
    </w:p>
    <w:p w:rsidR="001D7371" w:rsidRDefault="001D7371" w:rsidP="001D7371">
      <w:pPr>
        <w:pStyle w:val="NEUberschriftgro"/>
        <w:jc w:val="center"/>
      </w:pPr>
    </w:p>
    <w:p w:rsidR="001D7371" w:rsidRPr="00701933" w:rsidRDefault="001D7371" w:rsidP="001D7371">
      <w:pPr>
        <w:pStyle w:val="NEUberschriftklein"/>
        <w:ind w:left="142"/>
        <w:jc w:val="center"/>
      </w:pPr>
    </w:p>
    <w:tbl>
      <w:tblPr>
        <w:tblStyle w:val="Tabellenraster"/>
        <w:tblW w:w="0" w:type="auto"/>
        <w:tblInd w:w="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207"/>
      </w:tblGrid>
      <w:tr w:rsidR="00E8041D" w:rsidRPr="00E8041D" w:rsidTr="00420D0E">
        <w:tc>
          <w:tcPr>
            <w:tcW w:w="5215" w:type="dxa"/>
          </w:tcPr>
          <w:p w:rsidR="00E8041D" w:rsidRPr="00C26FBF" w:rsidRDefault="00E8041D" w:rsidP="00E8041D">
            <w:pPr>
              <w:pStyle w:val="NEUberschriftmittel"/>
              <w:ind w:left="142"/>
              <w:rPr>
                <w:lang w:val="en-US"/>
              </w:rPr>
            </w:pPr>
          </w:p>
          <w:p w:rsidR="00E8041D" w:rsidRPr="00C26FBF" w:rsidRDefault="00E8041D" w:rsidP="00FA58FB">
            <w:pPr>
              <w:pStyle w:val="NEUberschriftmittel"/>
              <w:rPr>
                <w:lang w:val="en-US"/>
              </w:rPr>
            </w:pPr>
            <w:r w:rsidRPr="00C26FBF">
              <w:rPr>
                <w:lang w:val="en-US"/>
              </w:rPr>
              <w:t xml:space="preserve">UNTERKUNFT / ACCOMODATION </w:t>
            </w:r>
          </w:p>
          <w:p w:rsidR="00E8041D" w:rsidRPr="00C26FBF" w:rsidRDefault="00F53000" w:rsidP="00FA58FB">
            <w:pPr>
              <w:pStyle w:val="NEUnormalertext"/>
              <w:rPr>
                <w:b/>
                <w:lang w:val="en-US"/>
              </w:rPr>
            </w:pPr>
            <w:bookmarkStart w:id="0" w:name="Unterkunft"/>
            <w:r w:rsidRPr="00C26FBF">
              <w:rPr>
                <w:b/>
                <w:lang w:val="en-US"/>
              </w:rPr>
              <w:t>The Moore Hotel (Downtown)</w:t>
            </w:r>
            <w:bookmarkEnd w:id="0"/>
          </w:p>
          <w:p w:rsidR="00F53000" w:rsidRPr="00C26FBF" w:rsidRDefault="00F53000" w:rsidP="00FA58FB">
            <w:pPr>
              <w:pStyle w:val="NEUnormalertext"/>
              <w:rPr>
                <w:lang w:val="en-US"/>
              </w:rPr>
            </w:pPr>
            <w:bookmarkStart w:id="1" w:name="h_adresse"/>
            <w:r w:rsidRPr="00C26FBF">
              <w:rPr>
                <w:lang w:val="en-US"/>
              </w:rPr>
              <w:t>1926 2nd Ave</w:t>
            </w:r>
          </w:p>
          <w:p w:rsidR="00F53000" w:rsidRPr="00C26FBF" w:rsidRDefault="00F53000" w:rsidP="00FA58FB">
            <w:pPr>
              <w:pStyle w:val="NEUnormalertext"/>
              <w:rPr>
                <w:lang w:val="en-US"/>
              </w:rPr>
            </w:pPr>
            <w:r w:rsidRPr="00C26FBF">
              <w:rPr>
                <w:lang w:val="en-US"/>
              </w:rPr>
              <w:t xml:space="preserve">Seattle, WA 98101 </w:t>
            </w:r>
          </w:p>
          <w:p w:rsidR="00E8041D" w:rsidRPr="00C26FBF" w:rsidRDefault="00F53000" w:rsidP="00FA58FB">
            <w:pPr>
              <w:pStyle w:val="NEUnormalertext"/>
              <w:rPr>
                <w:lang w:val="en-US"/>
              </w:rPr>
            </w:pPr>
            <w:r w:rsidRPr="00C26FBF">
              <w:rPr>
                <w:lang w:val="en-US"/>
              </w:rPr>
              <w:t>USA</w:t>
            </w:r>
            <w:bookmarkEnd w:id="1"/>
          </w:p>
          <w:p w:rsidR="00E8041D" w:rsidRPr="00C26FBF" w:rsidRDefault="00E8041D" w:rsidP="00FA58FB">
            <w:pPr>
              <w:pStyle w:val="NEUnormalertext"/>
              <w:rPr>
                <w:lang w:val="en-US"/>
              </w:rPr>
            </w:pPr>
            <w:r w:rsidRPr="00C26FBF">
              <w:rPr>
                <w:rFonts w:hint="eastAsia"/>
                <w:lang w:val="en-US"/>
              </w:rPr>
              <w:t xml:space="preserve">Phone: </w:t>
            </w:r>
            <w:bookmarkStart w:id="2" w:name="h_telefonnummer"/>
            <w:r w:rsidR="00F53000" w:rsidRPr="00C26FBF">
              <w:rPr>
                <w:lang w:val="en-US"/>
              </w:rPr>
              <w:t>+1 206 448-4851</w:t>
            </w:r>
            <w:bookmarkEnd w:id="2"/>
          </w:p>
          <w:p w:rsidR="00E8041D" w:rsidRPr="005100C2" w:rsidRDefault="00E8041D" w:rsidP="00FA58FB">
            <w:pPr>
              <w:pStyle w:val="NEUnormalertext"/>
              <w:rPr>
                <w:lang w:val="en-US"/>
              </w:rPr>
            </w:pPr>
          </w:p>
        </w:tc>
        <w:tc>
          <w:tcPr>
            <w:tcW w:w="5207" w:type="dxa"/>
          </w:tcPr>
          <w:p w:rsidR="00E8041D" w:rsidRPr="00C26FBF" w:rsidRDefault="00E8041D" w:rsidP="00E8041D">
            <w:pPr>
              <w:pStyle w:val="NEUberschriftmittel"/>
              <w:ind w:left="142"/>
              <w:rPr>
                <w:lang w:val="en-US"/>
              </w:rPr>
            </w:pPr>
          </w:p>
          <w:p w:rsidR="00E8041D" w:rsidRDefault="00E8041D" w:rsidP="00E8041D">
            <w:pPr>
              <w:pStyle w:val="NEUberschriftmittel"/>
              <w:ind w:left="142"/>
              <w:rPr>
                <w:lang w:val="en-US"/>
              </w:rPr>
            </w:pPr>
            <w:r>
              <w:rPr>
                <w:lang w:val="en-US"/>
              </w:rPr>
              <w:t>BUCHUNG / BOOKING</w:t>
            </w:r>
          </w:p>
          <w:p w:rsidR="00E8041D" w:rsidRPr="00E8041D" w:rsidRDefault="00F53000" w:rsidP="00E8041D">
            <w:pPr>
              <w:pStyle w:val="NEUfettertextblau"/>
              <w:ind w:left="142"/>
              <w:jc w:val="left"/>
              <w:rPr>
                <w:color w:val="auto"/>
                <w:lang w:val="en-US"/>
              </w:rPr>
            </w:pPr>
            <w:bookmarkStart w:id="3" w:name="Buchungsnummer"/>
            <w:r>
              <w:rPr>
                <w:color w:val="auto"/>
                <w:lang w:val="en-US"/>
              </w:rPr>
              <w:t>Reiseplannummer:</w:t>
            </w:r>
            <w:r w:rsidR="00C26FBF">
              <w:rPr>
                <w:color w:val="auto"/>
                <w:lang w:val="en-US"/>
              </w:rPr>
              <w:t xml:space="preserve"> </w:t>
            </w:r>
            <w:bookmarkStart w:id="4" w:name="_GoBack"/>
            <w:bookmarkEnd w:id="4"/>
            <w:r w:rsidR="00C26FBF" w:rsidRPr="00C26FBF">
              <w:rPr>
                <w:color w:val="auto"/>
                <w:lang w:val="en-US"/>
              </w:rPr>
              <w:t>72198990069060</w:t>
            </w:r>
            <w:r w:rsidR="00C26FBF">
              <w:rPr>
                <w:color w:val="auto"/>
                <w:lang w:val="en-US"/>
              </w:rPr>
              <w:br/>
            </w:r>
            <w:r>
              <w:rPr>
                <w:color w:val="auto"/>
                <w:lang w:val="en-US"/>
              </w:rPr>
              <w:t>Confirmation number:</w:t>
            </w:r>
            <w:bookmarkEnd w:id="3"/>
            <w:r w:rsidR="00C26FBF" w:rsidRPr="005100C2">
              <w:rPr>
                <w:lang w:val="en-US"/>
              </w:rPr>
              <w:t xml:space="preserve"> </w:t>
            </w:r>
            <w:r w:rsidR="00C26FBF" w:rsidRPr="00C26FBF">
              <w:rPr>
                <w:color w:val="auto"/>
                <w:lang w:val="en-US"/>
              </w:rPr>
              <w:t>MOORE1858617664E</w:t>
            </w:r>
          </w:p>
          <w:p w:rsidR="00E8041D" w:rsidRPr="00E8041D" w:rsidRDefault="00E8041D" w:rsidP="00E8041D">
            <w:pPr>
              <w:pStyle w:val="NEUfettertextblau"/>
              <w:ind w:left="142"/>
              <w:jc w:val="left"/>
              <w:rPr>
                <w:color w:val="auto"/>
                <w:lang w:val="en-US"/>
              </w:rPr>
            </w:pPr>
          </w:p>
          <w:p w:rsidR="00E8041D" w:rsidRPr="000D5D73" w:rsidRDefault="00E8041D" w:rsidP="00E8041D">
            <w:pPr>
              <w:pStyle w:val="NEUberschriftklein"/>
              <w:ind w:left="142"/>
              <w:rPr>
                <w:lang w:val="en-US"/>
              </w:rPr>
            </w:pPr>
            <w:proofErr w:type="spellStart"/>
            <w:r w:rsidRPr="000D5D73">
              <w:rPr>
                <w:lang w:val="en-US"/>
              </w:rPr>
              <w:t>Gäste</w:t>
            </w:r>
            <w:proofErr w:type="spellEnd"/>
            <w:r w:rsidRPr="000D5D73">
              <w:rPr>
                <w:lang w:val="en-US"/>
              </w:rPr>
              <w:t xml:space="preserve"> / Clients</w:t>
            </w:r>
          </w:p>
          <w:p w:rsidR="00F53000" w:rsidRDefault="00F53000" w:rsidP="00E8041D">
            <w:pPr>
              <w:pStyle w:val="NEUnormalertext"/>
              <w:ind w:left="142"/>
              <w:rPr>
                <w:lang w:val="en-US"/>
              </w:rPr>
            </w:pPr>
            <w:bookmarkStart w:id="5" w:name="Teilnehmer"/>
            <w:r>
              <w:rPr>
                <w:lang w:val="en-US"/>
              </w:rPr>
              <w:t>1) Kirchrath, Bernadette</w:t>
            </w:r>
          </w:p>
          <w:p w:rsidR="00F53000" w:rsidRDefault="00F53000" w:rsidP="00E8041D">
            <w:pPr>
              <w:pStyle w:val="NEUnormalertext"/>
              <w:ind w:left="142"/>
              <w:rPr>
                <w:lang w:val="en-US"/>
              </w:rPr>
            </w:pPr>
            <w:r>
              <w:rPr>
                <w:lang w:val="en-US"/>
              </w:rPr>
              <w:t>2) Kirchrath, Stephan</w:t>
            </w:r>
          </w:p>
          <w:bookmarkEnd w:id="5"/>
          <w:p w:rsidR="00E8041D" w:rsidRDefault="00E8041D" w:rsidP="00E8041D">
            <w:pPr>
              <w:pStyle w:val="NEUnormalertext"/>
              <w:ind w:left="142"/>
              <w:rPr>
                <w:lang w:val="en-US"/>
              </w:rPr>
            </w:pPr>
          </w:p>
          <w:p w:rsidR="00E8041D" w:rsidRPr="00E8041D" w:rsidRDefault="00E8041D" w:rsidP="00E8041D">
            <w:pPr>
              <w:pStyle w:val="NEUnormalertext"/>
              <w:ind w:left="142"/>
              <w:rPr>
                <w:lang w:val="en-US"/>
              </w:rPr>
            </w:pPr>
          </w:p>
        </w:tc>
      </w:tr>
    </w:tbl>
    <w:p w:rsidR="001D7371" w:rsidRDefault="001D7371" w:rsidP="001D7371">
      <w:pPr>
        <w:pStyle w:val="NEUnormalertext"/>
        <w:ind w:left="142"/>
        <w:rPr>
          <w:lang w:val="en-US"/>
        </w:rPr>
      </w:pPr>
    </w:p>
    <w:p w:rsidR="00E8041D" w:rsidRDefault="00E8041D" w:rsidP="001D7371">
      <w:pPr>
        <w:pStyle w:val="NEUnormalertext"/>
        <w:ind w:left="142"/>
        <w:rPr>
          <w:lang w:val="en-US"/>
        </w:rPr>
      </w:pPr>
    </w:p>
    <w:p w:rsidR="00E8041D" w:rsidRPr="000D5D73" w:rsidRDefault="00E8041D" w:rsidP="00E8041D">
      <w:pPr>
        <w:pStyle w:val="NEUberschriftklein"/>
        <w:ind w:left="142"/>
        <w:rPr>
          <w:lang w:val="en-US"/>
        </w:rPr>
      </w:pPr>
      <w:proofErr w:type="spellStart"/>
      <w:r>
        <w:rPr>
          <w:lang w:val="en-US"/>
        </w:rPr>
        <w:t>Aufenthalt</w:t>
      </w:r>
      <w:proofErr w:type="spellEnd"/>
      <w:r w:rsidR="003C2C09">
        <w:rPr>
          <w:lang w:val="en-US"/>
        </w:rPr>
        <w:t xml:space="preserve"> / S</w:t>
      </w:r>
      <w:r>
        <w:rPr>
          <w:lang w:val="en-US"/>
        </w:rPr>
        <w:t>tay dates</w:t>
      </w: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835"/>
        <w:gridCol w:w="3059"/>
      </w:tblGrid>
      <w:tr w:rsidR="00B65686" w:rsidRPr="00C53959" w:rsidTr="00B65686">
        <w:tc>
          <w:tcPr>
            <w:tcW w:w="2376" w:type="dxa"/>
          </w:tcPr>
          <w:p w:rsidR="00B65686" w:rsidRPr="00E8041D" w:rsidRDefault="00F53000" w:rsidP="00ED3064">
            <w:pPr>
              <w:pStyle w:val="NEUfettertextblau"/>
              <w:rPr>
                <w:b w:val="0"/>
                <w:lang w:val="en-US"/>
              </w:rPr>
            </w:pPr>
            <w:bookmarkStart w:id="6" w:name="h_Anreise"/>
            <w:r>
              <w:rPr>
                <w:b w:val="0"/>
                <w:color w:val="auto"/>
                <w:lang w:val="en-US"/>
              </w:rPr>
              <w:t>May 18th, 2022</w:t>
            </w:r>
            <w:bookmarkEnd w:id="6"/>
            <w:r w:rsidR="00B65686" w:rsidRPr="00E8041D">
              <w:rPr>
                <w:b w:val="0"/>
                <w:color w:val="auto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65686" w:rsidRPr="00E8041D" w:rsidRDefault="00F53000" w:rsidP="00ED3064">
            <w:pPr>
              <w:pStyle w:val="NEUfettertextblau"/>
              <w:ind w:left="176"/>
              <w:rPr>
                <w:b w:val="0"/>
                <w:color w:val="auto"/>
                <w:lang w:val="en-US"/>
              </w:rPr>
            </w:pPr>
            <w:bookmarkStart w:id="7" w:name="h_Abreise"/>
            <w:r>
              <w:rPr>
                <w:b w:val="0"/>
                <w:color w:val="auto"/>
                <w:lang w:val="en-US"/>
              </w:rPr>
              <w:t>May 19th, 2022</w:t>
            </w:r>
            <w:bookmarkEnd w:id="7"/>
          </w:p>
        </w:tc>
        <w:tc>
          <w:tcPr>
            <w:tcW w:w="3059" w:type="dxa"/>
          </w:tcPr>
          <w:p w:rsidR="00B65686" w:rsidRPr="00E8041D" w:rsidRDefault="00F53000" w:rsidP="00E8041D">
            <w:pPr>
              <w:pStyle w:val="NEUfettertextblau"/>
              <w:ind w:left="176"/>
              <w:rPr>
                <w:b w:val="0"/>
                <w:lang w:val="en-US"/>
              </w:rPr>
            </w:pPr>
            <w:bookmarkStart w:id="8" w:name="h_Dauer"/>
            <w:r>
              <w:rPr>
                <w:b w:val="0"/>
                <w:color w:val="auto"/>
                <w:lang w:val="en-US"/>
              </w:rPr>
              <w:t>1 Nacht</w:t>
            </w:r>
            <w:bookmarkEnd w:id="8"/>
          </w:p>
        </w:tc>
      </w:tr>
    </w:tbl>
    <w:p w:rsidR="00B65686" w:rsidRDefault="00B65686" w:rsidP="00E8041D">
      <w:pPr>
        <w:pStyle w:val="NEUberschriftklein"/>
        <w:ind w:left="142"/>
        <w:rPr>
          <w:lang w:val="en-US"/>
        </w:rPr>
      </w:pPr>
    </w:p>
    <w:p w:rsidR="00E8041D" w:rsidRPr="000D5D73" w:rsidRDefault="00E8041D" w:rsidP="00E8041D">
      <w:pPr>
        <w:pStyle w:val="NEUberschriftklein"/>
        <w:ind w:left="142"/>
        <w:rPr>
          <w:lang w:val="en-US"/>
        </w:rPr>
      </w:pPr>
      <w:r w:rsidRPr="000D5D73">
        <w:rPr>
          <w:lang w:val="en-US"/>
        </w:rPr>
        <w:t>Zimmer / Category</w:t>
      </w:r>
    </w:p>
    <w:p w:rsidR="001D7371" w:rsidRDefault="00F53000" w:rsidP="00E8041D">
      <w:pPr>
        <w:pStyle w:val="NEUnormalertext"/>
        <w:ind w:left="142"/>
        <w:rPr>
          <w:lang w:val="en-US"/>
        </w:rPr>
      </w:pPr>
      <w:bookmarkStart w:id="9" w:name="h_Kategorie"/>
      <w:r>
        <w:rPr>
          <w:lang w:val="en-US"/>
        </w:rPr>
        <w:t>1 x Doppelzimmer, Standard Room</w:t>
      </w:r>
      <w:bookmarkEnd w:id="9"/>
    </w:p>
    <w:p w:rsidR="00E8041D" w:rsidRDefault="00E8041D" w:rsidP="00E8041D">
      <w:pPr>
        <w:pStyle w:val="NEUberschriftklein"/>
        <w:ind w:firstLine="142"/>
      </w:pPr>
    </w:p>
    <w:p w:rsidR="00E8041D" w:rsidRPr="000D5D73" w:rsidRDefault="00E8041D" w:rsidP="00E8041D">
      <w:pPr>
        <w:pStyle w:val="NEUberschriftklein"/>
        <w:ind w:firstLine="142"/>
      </w:pPr>
      <w:r>
        <w:t>I</w:t>
      </w:r>
      <w:r w:rsidR="00B44288">
        <w:t xml:space="preserve">nklusive / </w:t>
      </w:r>
      <w:proofErr w:type="spellStart"/>
      <w:r w:rsidR="00B44288">
        <w:t>Included</w:t>
      </w:r>
      <w:proofErr w:type="spellEnd"/>
    </w:p>
    <w:p w:rsidR="00E8041D" w:rsidRDefault="00F53000" w:rsidP="00E8041D">
      <w:pPr>
        <w:pStyle w:val="NEUnormalertext"/>
        <w:ind w:left="142"/>
      </w:pPr>
      <w:bookmarkStart w:id="10" w:name="Inklusive"/>
      <w:r>
        <w:t>-</w:t>
      </w:r>
      <w:bookmarkEnd w:id="10"/>
    </w:p>
    <w:p w:rsidR="00E8041D" w:rsidRPr="000D5D73" w:rsidRDefault="00E8041D" w:rsidP="00E8041D">
      <w:pPr>
        <w:pStyle w:val="NEUnormalertext"/>
        <w:ind w:left="142"/>
        <w:rPr>
          <w:lang w:val="en-US"/>
        </w:rPr>
      </w:pPr>
    </w:p>
    <w:p w:rsidR="001D7371" w:rsidRPr="000D5D73" w:rsidRDefault="001D7371" w:rsidP="001D7371">
      <w:pPr>
        <w:pStyle w:val="NEUnormalertext"/>
        <w:ind w:left="142"/>
      </w:pPr>
    </w:p>
    <w:p w:rsidR="001D7371" w:rsidRPr="000D5D73" w:rsidRDefault="001D7371" w:rsidP="001D7371">
      <w:pPr>
        <w:pStyle w:val="NEUnormalertext"/>
        <w:ind w:left="142"/>
      </w:pPr>
    </w:p>
    <w:p w:rsidR="001D7371" w:rsidRPr="000D5D73" w:rsidRDefault="001D7371" w:rsidP="001D7371">
      <w:pPr>
        <w:pStyle w:val="NEUberschriftklein"/>
        <w:ind w:left="142"/>
      </w:pPr>
      <w:r w:rsidRPr="000D5D73">
        <w:t xml:space="preserve">Bemerkungen / </w:t>
      </w:r>
      <w:proofErr w:type="spellStart"/>
      <w:r w:rsidRPr="000D5D73">
        <w:t>Remarks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475"/>
      </w:tblGrid>
      <w:tr w:rsidR="00E0043D" w:rsidRPr="00E0043D" w:rsidTr="00E8041D">
        <w:tc>
          <w:tcPr>
            <w:tcW w:w="5353" w:type="dxa"/>
          </w:tcPr>
          <w:p w:rsidR="00E0043D" w:rsidRPr="00E0043D" w:rsidRDefault="00E0043D" w:rsidP="00A37FCE">
            <w:pPr>
              <w:pStyle w:val="NEUnormalertext"/>
              <w:ind w:left="142"/>
              <w:rPr>
                <w:b/>
                <w:lang w:val="en-US"/>
              </w:rPr>
            </w:pPr>
            <w:r>
              <w:rPr>
                <w:b/>
                <w:lang w:val="en-US"/>
              </w:rPr>
              <w:t>Check-In</w:t>
            </w:r>
            <w:r w:rsidRPr="00E0043D">
              <w:rPr>
                <w:b/>
                <w:lang w:val="en-US"/>
              </w:rPr>
              <w:t>:</w:t>
            </w:r>
            <w:r w:rsidR="00420D0E">
              <w:rPr>
                <w:b/>
                <w:lang w:val="en-US"/>
              </w:rPr>
              <w:t xml:space="preserve"> </w:t>
            </w:r>
            <w:bookmarkStart w:id="11" w:name="Check_In"/>
            <w:r w:rsidR="00F53000">
              <w:rPr>
                <w:lang w:val="en-US"/>
              </w:rPr>
              <w:t>ab 16:00 Uhr</w:t>
            </w:r>
            <w:bookmarkEnd w:id="11"/>
          </w:p>
        </w:tc>
        <w:tc>
          <w:tcPr>
            <w:tcW w:w="3475" w:type="dxa"/>
          </w:tcPr>
          <w:p w:rsidR="00E0043D" w:rsidRPr="00E0043D" w:rsidRDefault="00E0043D" w:rsidP="00A37FCE">
            <w:pPr>
              <w:pStyle w:val="NEUnormalertext"/>
              <w:ind w:left="176"/>
              <w:rPr>
                <w:b/>
                <w:lang w:val="en-US"/>
              </w:rPr>
            </w:pPr>
            <w:r>
              <w:rPr>
                <w:b/>
                <w:lang w:val="en-US"/>
              </w:rPr>
              <w:t>Check-Out</w:t>
            </w:r>
            <w:r w:rsidRPr="00E0043D">
              <w:rPr>
                <w:b/>
                <w:lang w:val="en-US"/>
              </w:rPr>
              <w:t xml:space="preserve">: </w:t>
            </w:r>
            <w:bookmarkStart w:id="12" w:name="Check_out"/>
            <w:r w:rsidR="00F53000">
              <w:rPr>
                <w:lang w:val="en-US"/>
              </w:rPr>
              <w:t>bis 11:00 Uhr</w:t>
            </w:r>
            <w:bookmarkEnd w:id="12"/>
          </w:p>
        </w:tc>
      </w:tr>
    </w:tbl>
    <w:p w:rsidR="00E0043D" w:rsidRDefault="00E0043D" w:rsidP="001D7371">
      <w:pPr>
        <w:pStyle w:val="NEUnormalertext"/>
        <w:ind w:left="142"/>
      </w:pPr>
    </w:p>
    <w:p w:rsidR="001D7371" w:rsidRDefault="001D7371" w:rsidP="001D7371">
      <w:pPr>
        <w:pStyle w:val="Fuzeile"/>
        <w:rPr>
          <w:rStyle w:val="Hyperlink"/>
          <w:rFonts w:ascii="Arial" w:hAnsi="Arial" w:cs="Arial"/>
          <w:color w:val="1F497D" w:themeColor="text2"/>
          <w:sz w:val="16"/>
          <w:szCs w:val="18"/>
          <w:u w:val="none"/>
        </w:rPr>
      </w:pPr>
    </w:p>
    <w:p w:rsidR="001D7371" w:rsidRDefault="001D7371" w:rsidP="001D7371">
      <w:pPr>
        <w:pStyle w:val="NEUfettertextblau"/>
        <w:ind w:left="142"/>
        <w:jc w:val="left"/>
      </w:pPr>
    </w:p>
    <w:p w:rsidR="00B65686" w:rsidRPr="009C041E" w:rsidRDefault="00B65686" w:rsidP="001D7371">
      <w:pPr>
        <w:pStyle w:val="NEUfettertextblau"/>
        <w:ind w:left="142"/>
        <w:jc w:val="left"/>
      </w:pPr>
    </w:p>
    <w:p w:rsidR="001D7371" w:rsidRDefault="001D7371" w:rsidP="001D7371">
      <w:pPr>
        <w:pStyle w:val="NEUfettertextblau"/>
        <w:ind w:left="142"/>
        <w:jc w:val="left"/>
      </w:pPr>
    </w:p>
    <w:p w:rsidR="005100C2" w:rsidRDefault="005100C2" w:rsidP="001D7371">
      <w:pPr>
        <w:pStyle w:val="NEUfettertextblau"/>
        <w:ind w:left="142"/>
        <w:jc w:val="left"/>
      </w:pPr>
    </w:p>
    <w:p w:rsidR="005100C2" w:rsidRDefault="005100C2" w:rsidP="001D7371">
      <w:pPr>
        <w:pStyle w:val="NEUfettertextblau"/>
        <w:ind w:left="142"/>
        <w:jc w:val="left"/>
      </w:pPr>
    </w:p>
    <w:p w:rsidR="005100C2" w:rsidRDefault="005100C2" w:rsidP="001D7371">
      <w:pPr>
        <w:pStyle w:val="NEUfettertextblau"/>
        <w:ind w:left="142"/>
        <w:jc w:val="left"/>
      </w:pPr>
    </w:p>
    <w:p w:rsidR="005100C2" w:rsidRPr="009C041E" w:rsidRDefault="005100C2" w:rsidP="001D7371">
      <w:pPr>
        <w:pStyle w:val="NEUfettertextblau"/>
        <w:ind w:left="142"/>
        <w:jc w:val="left"/>
      </w:pPr>
    </w:p>
    <w:p w:rsidR="001D7371" w:rsidRPr="003A6EBB" w:rsidRDefault="001D7371" w:rsidP="001D7371">
      <w:pPr>
        <w:pStyle w:val="NEUfettertextblau"/>
        <w:ind w:left="142"/>
        <w:jc w:val="left"/>
        <w:rPr>
          <w:lang w:val="en-US"/>
        </w:rPr>
      </w:pPr>
      <w:r w:rsidRPr="003A6EBB">
        <w:rPr>
          <w:lang w:val="en-US"/>
        </w:rPr>
        <w:t>Gebucht und bezahlt durch / Booked and prepaid through</w:t>
      </w:r>
    </w:p>
    <w:p w:rsidR="001D7371" w:rsidRPr="00C15B5B" w:rsidRDefault="00F53000" w:rsidP="001D7371">
      <w:pPr>
        <w:spacing w:line="276" w:lineRule="auto"/>
        <w:ind w:left="142"/>
        <w:rPr>
          <w:rFonts w:cs="Poppins"/>
          <w:iCs/>
          <w:noProof/>
        </w:rPr>
      </w:pPr>
      <w:bookmarkStart w:id="13" w:name="Bezahlt_Von"/>
      <w:r>
        <w:rPr>
          <w:rFonts w:cs="Poppins"/>
          <w:b/>
          <w:iCs/>
          <w:noProof/>
          <w:color w:val="930026"/>
        </w:rPr>
        <w:t>reiseAgentur brandner GmbH</w:t>
      </w:r>
      <w:bookmarkEnd w:id="13"/>
    </w:p>
    <w:p w:rsidR="001D7371" w:rsidRPr="00E8041D" w:rsidRDefault="00F53000" w:rsidP="001D7371">
      <w:pPr>
        <w:pStyle w:val="NEUnormalertext"/>
        <w:ind w:left="142"/>
      </w:pPr>
      <w:bookmarkStart w:id="14" w:name="Bezahlt_von_Adresse"/>
      <w:r>
        <w:t>Salierstrasse 24, 70736 Fellbach, Germany</w:t>
      </w:r>
      <w:bookmarkEnd w:id="14"/>
    </w:p>
    <w:p w:rsidR="00A10A53" w:rsidRPr="00E8041D" w:rsidRDefault="00F53000" w:rsidP="00DB3332">
      <w:pPr>
        <w:pStyle w:val="NEUnormalertext"/>
        <w:ind w:left="142"/>
        <w:rPr>
          <w:lang w:val="en-US"/>
        </w:rPr>
      </w:pPr>
      <w:bookmarkStart w:id="15" w:name="Bezahlt_Mit"/>
      <w:r>
        <w:rPr>
          <w:lang w:val="en-US"/>
        </w:rPr>
        <w:t>(fully paid by Expedia)</w:t>
      </w:r>
      <w:bookmarkEnd w:id="15"/>
    </w:p>
    <w:sectPr w:rsidR="00A10A53" w:rsidRPr="00E8041D" w:rsidSect="008A3AA5">
      <w:headerReference w:type="even" r:id="rId8"/>
      <w:headerReference w:type="default" r:id="rId9"/>
      <w:footerReference w:type="default" r:id="rId10"/>
      <w:type w:val="continuous"/>
      <w:pgSz w:w="11906" w:h="16838"/>
      <w:pgMar w:top="1100" w:right="849" w:bottom="851" w:left="709" w:header="568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Ari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Pr="00D60419" w:rsidRDefault="00ED3064" w:rsidP="00B73ACC">
    <w:pPr>
      <w:pStyle w:val="Fuzeile"/>
      <w:rPr>
        <w:rStyle w:val="Hyperlink"/>
        <w:rFonts w:ascii="Arial" w:hAnsi="Arial" w:cs="Arial"/>
        <w:color w:val="1F497D" w:themeColor="text2"/>
        <w:sz w:val="16"/>
        <w:szCs w:val="18"/>
        <w:u w:val="none"/>
      </w:rPr>
    </w:pPr>
    <w:r w:rsidRPr="00CD264B">
      <w:rPr>
        <w:noProof/>
        <w:color w:val="7F7F7F" w:themeColor="text1" w:themeTint="80"/>
        <w:sz w:val="16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BECF6D" wp14:editId="2C286150">
              <wp:simplePos x="0" y="0"/>
              <wp:positionH relativeFrom="column">
                <wp:posOffset>-630555</wp:posOffset>
              </wp:positionH>
              <wp:positionV relativeFrom="paragraph">
                <wp:posOffset>75148</wp:posOffset>
              </wp:positionV>
              <wp:extent cx="7638216" cy="0"/>
              <wp:effectExtent l="0" t="0" r="2032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38216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6" o:spid="_x0000_s1026" style="position:absolute;flip:x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65pt,5.9pt" to="551.8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" strokecolor="gray [1629]"/>
          </w:pict>
        </mc:Fallback>
      </mc:AlternateContent>
    </w:r>
  </w:p>
  <w:p w:rsidR="00ED3064" w:rsidRDefault="00ED3064" w:rsidP="00717B08">
    <w:pPr>
      <w:pStyle w:val="Fuzeile"/>
      <w:jc w:val="center"/>
      <w:rPr>
        <w:rStyle w:val="Hyperlink"/>
        <w:rFonts w:ascii="Arial" w:hAnsi="Arial" w:cs="Arial"/>
        <w:color w:val="7F7F7F" w:themeColor="text1" w:themeTint="80"/>
        <w:sz w:val="16"/>
        <w:szCs w:val="18"/>
        <w:u w:val="none"/>
      </w:rPr>
    </w:pPr>
    <w:r>
      <w:rPr>
        <w:noProof/>
        <w:color w:val="7F7F7F" w:themeColor="text1" w:themeTint="80"/>
        <w:sz w:val="16"/>
        <w:szCs w:val="18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242A164D" wp14:editId="7DA65273">
              <wp:simplePos x="0" y="0"/>
              <wp:positionH relativeFrom="column">
                <wp:posOffset>-14605</wp:posOffset>
              </wp:positionH>
              <wp:positionV relativeFrom="page">
                <wp:posOffset>9868535</wp:posOffset>
              </wp:positionV>
              <wp:extent cx="6667200" cy="615600"/>
              <wp:effectExtent l="0" t="0" r="0" b="0"/>
              <wp:wrapSquare wrapText="bothSides"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7200" cy="615600"/>
                        <a:chOff x="0" y="0"/>
                        <a:chExt cx="6669156" cy="616226"/>
                      </a:xfrm>
                    </wpg:grpSpPr>
                    <pic:pic xmlns:pic="http://schemas.openxmlformats.org/drawingml/2006/picture">
                      <pic:nvPicPr>
                        <pic:cNvPr id="3" name="Grafik 3" descr="C:\Users\Nina\AppData\Local\Microsoft\Windows\INetCache\Content.Word\LOGO_RAB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6869" y="119269"/>
                          <a:ext cx="98397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 descr="2020_panNatur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8835" y="0"/>
                          <a:ext cx="1580321" cy="6162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" name="Grafik 11" descr="Trails_Logo_Redesign2019_Dunkel_mitMark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9086"/>
                          <a:ext cx="1282148" cy="4373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Grafik 12" descr="2020_Mauritius_individuell_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0321" y="139147"/>
                          <a:ext cx="1729409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7" o:spid="_x0000_s1026" style="position:absolute;margin-left:-1.15pt;margin-top:777.05pt;width:525pt;height:48.45pt;z-index:251659264;mso-position-vertical-relative:page;mso-width-relative:margin;mso-height-relative:margin" coordsize="66691,6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left:37768;top:1192;width:98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CXzFAAAA2gAAAA8AAABkcnMvZG93bnJldi54bWxEj0FrwkAUhO+F/oflFbzVTRWspq4igliK&#10;BZuK0tsj+0xCs2/D7prEf+8WCh6HmfmGmS97U4uWnK8sK3gZJiCIc6srLhQcvjfPUxA+IGusLZOC&#10;K3lYLh4f5phq2/EXtVkoRISwT1FBGUKTSunzkgz6oW2Io3e2zmCI0hVSO+wi3NRylCQTabDiuFBi&#10;Q+uS8t/sYhSsz+Pr56uTs/bjODF1N93udz8npQZP/eoNRKA+3MP/7XetYAx/V+IN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gAl8xQAAANoAAAAPAAAAAAAAAAAAAAAA&#10;AJ8CAABkcnMvZG93bnJldi54bWxQSwUGAAAAAAQABAD3AAAAkQMAAAAA&#10;">
                <v:imagedata r:id="rId5" o:title="LOGO_RAB"/>
                <v:path arrowok="t"/>
              </v:shape>
              <v:shape id="Grafik 13" o:spid="_x0000_s1028" type="#_x0000_t75" alt="2020_panNatura" style="position:absolute;left:50888;width:15803;height:6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/fvBAAAA2wAAAA8AAABkcnMvZG93bnJldi54bWxET0trAjEQvhf8D2GE3mp2VyhlNYoo1l4K&#10;rQ/wOGzG3cVksiSpu/57Uyj0Nh/fc+bLwRpxIx9axwrySQaCuHK65VrB8bB9eQMRIrJG45gU3CnA&#10;cjF6mmOpXc/fdNvHWqQQDiUqaGLsSilD1ZDFMHEdceIuzluMCfpaao99CrdGFln2Ki22nBoa7Gjd&#10;UHXd/1gF/rQ7f51Zf4bebPP8VBSd2bwr9TweVjMQkYb4L/5zf+g0fwq/v6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A/fvBAAAA2wAAAA8AAAAAAAAAAAAAAAAAnwIA&#10;AGRycy9kb3ducmV2LnhtbFBLBQYAAAAABAAEAPcAAACNAwAAAAA=&#10;">
                <v:imagedata r:id="rId6" o:title="2020_panNatura"/>
                <v:path arrowok="t"/>
              </v:shape>
              <v:shape id="Grafik 11" o:spid="_x0000_s1029" type="#_x0000_t75" alt="Trails_Logo_Redesign2019_Dunkel_mitMarke" style="position:absolute;top:1490;width:12821;height:4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g5nAAAAA2wAAAA8AAABkcnMvZG93bnJldi54bWxET9uKwjAQfRf2H8Is+KZpVGTpGmXxAov4&#10;YvUDhma2LTaT0sS2/v1GEHybw7nOajPYWnTU+sqxBjVNQBDnzlRcaLheDpMvED4gG6wdk4YHedis&#10;P0YrTI3r+UxdFgoRQ9inqKEMoUml9HlJFv3UNcSR+3OtxRBhW0jTYh/DbS1nSbKUFiuODSU2tC0p&#10;v2V3qyF7LGb7Zm6PJ6XUrrvWt7677LUefw4/3yACDeEtfrl/TZyv4PlLP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yDmcAAAADbAAAADwAAAAAAAAAAAAAAAACfAgAA&#10;ZHJzL2Rvd25yZXYueG1sUEsFBgAAAAAEAAQA9wAAAIwDAAAAAA==&#10;">
                <v:imagedata r:id="rId7" o:title="Trails_Logo_Redesign2019_Dunkel_mitMarke"/>
                <v:path arrowok="t"/>
              </v:shape>
              <v:shape id="Grafik 12" o:spid="_x0000_s1030" type="#_x0000_t75" alt="2020_Mauritius_individuell_logo" style="position:absolute;left:15803;top:1391;width:1729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XwfAAAAA2wAAAA8AAABkcnMvZG93bnJldi54bWxET0uLwjAQvgv7H8Is7EU02SK6VKPsCoKe&#10;xMdhj0MzNsVmUpqo9d8bQfA2H99zZovO1eJKbag8a/geKhDEhTcVlxqOh9XgB0SIyAZrz6ThTgEW&#10;84/eDHPjb7yj6z6WIoVwyFGDjbHJpQyFJYdh6BvixJ186zAm2JbStHhL4a6WmVJj6bDi1GCxoaWl&#10;4ry/OA1Nn9d/Y7XqNmqSXawb+eX2f6T112f3OwURqYtv8cu9Nml+Bs9f0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JfB8AAAADbAAAADwAAAAAAAAAAAAAAAACfAgAA&#10;ZHJzL2Rvd25yZXYueG1sUEsFBgAAAAAEAAQA9wAAAIwDAAAAAA==&#10;">
                <v:imagedata r:id="rId8" o:title="2020_Mauritius_individuell_logo"/>
                <v:path arrowok="t"/>
              </v:shape>
              <w10:wrap type="square" anchory="page"/>
              <w10:anchorlock/>
            </v:group>
          </w:pict>
        </mc:Fallback>
      </mc:AlternateContent>
    </w:r>
    <w:r w:rsidRPr="00CD264B">
      <w:rPr>
        <w:rStyle w:val="Hyperlink"/>
        <w:rFonts w:ascii="Arial" w:hAnsi="Arial" w:cs="Arial"/>
        <w:color w:val="7F7F7F" w:themeColor="text1" w:themeTint="80"/>
        <w:sz w:val="16"/>
        <w:szCs w:val="18"/>
        <w:u w:val="none"/>
      </w:rPr>
      <w:t>DAS SIND WIR - UNSERE MARKEN</w:t>
    </w:r>
  </w:p>
  <w:p w:rsidR="00ED3064" w:rsidRDefault="00ED3064" w:rsidP="00717B08">
    <w:pPr>
      <w:pStyle w:val="Fuzeile"/>
      <w:jc w:val="center"/>
      <w:rPr>
        <w:rStyle w:val="Hyperlink"/>
        <w:rFonts w:ascii="Arial" w:hAnsi="Arial" w:cs="Arial"/>
        <w:b/>
        <w:color w:val="1F497D" w:themeColor="text2"/>
        <w:sz w:val="18"/>
        <w:szCs w:val="18"/>
        <w:u w:val="none"/>
      </w:rPr>
    </w:pPr>
  </w:p>
  <w:p w:rsidR="00ED3064" w:rsidRPr="00371DB3" w:rsidRDefault="00ED3064" w:rsidP="00717B08">
    <w:pPr>
      <w:pStyle w:val="Fuzeile"/>
      <w:jc w:val="center"/>
      <w:rPr>
        <w:sz w:val="18"/>
        <w:szCs w:val="18"/>
      </w:rPr>
    </w:pPr>
  </w:p>
  <w:p w:rsidR="00ED3064" w:rsidRDefault="00ED3064" w:rsidP="005826BE">
    <w:pPr>
      <w:pStyle w:val="Fuzeile"/>
      <w:tabs>
        <w:tab w:val="clear" w:pos="9072"/>
        <w:tab w:val="right" w:pos="10620"/>
      </w:tabs>
      <w:jc w:val="right"/>
      <w:rPr>
        <w:b/>
        <w:color w:val="A6A6A6" w:themeColor="background1" w:themeShade="A6"/>
        <w:sz w:val="16"/>
        <w:szCs w:val="16"/>
      </w:rPr>
    </w:pPr>
  </w:p>
  <w:p w:rsidR="00ED3064" w:rsidRPr="008B1F82" w:rsidRDefault="00ED3064" w:rsidP="005826BE">
    <w:pPr>
      <w:pStyle w:val="Fuzeile"/>
      <w:tabs>
        <w:tab w:val="clear" w:pos="9072"/>
        <w:tab w:val="right" w:pos="10620"/>
      </w:tabs>
      <w:ind w:right="-142"/>
      <w:jc w:val="right"/>
      <w:rPr>
        <w:color w:val="7F7F7F" w:themeColor="text1" w:themeTint="80"/>
        <w:sz w:val="16"/>
        <w:szCs w:val="16"/>
      </w:rPr>
    </w:pPr>
    <w:r>
      <w:rPr>
        <w:b/>
        <w:color w:val="A6A6A6" w:themeColor="background1" w:themeShade="A6"/>
        <w:sz w:val="16"/>
        <w:szCs w:val="16"/>
      </w:rPr>
      <w:t xml:space="preserve">  </w:t>
    </w:r>
    <w:r w:rsidRPr="008B1F82">
      <w:rPr>
        <w:b/>
        <w:color w:val="A6A6A6" w:themeColor="background1" w:themeShade="A6"/>
        <w:sz w:val="16"/>
        <w:szCs w:val="16"/>
      </w:rPr>
      <w:fldChar w:fldCharType="begin"/>
    </w:r>
    <w:r w:rsidRPr="008B1F82">
      <w:rPr>
        <w:b/>
        <w:color w:val="A6A6A6" w:themeColor="background1" w:themeShade="A6"/>
        <w:sz w:val="16"/>
        <w:szCs w:val="16"/>
      </w:rPr>
      <w:instrText>PAGE   \* MERGEFORMAT</w:instrText>
    </w:r>
    <w:r w:rsidRPr="008B1F82">
      <w:rPr>
        <w:b/>
        <w:color w:val="A6A6A6" w:themeColor="background1" w:themeShade="A6"/>
        <w:sz w:val="16"/>
        <w:szCs w:val="16"/>
      </w:rPr>
      <w:fldChar w:fldCharType="separate"/>
    </w:r>
    <w:r w:rsidR="005100C2">
      <w:rPr>
        <w:b/>
        <w:noProof/>
        <w:color w:val="A6A6A6" w:themeColor="background1" w:themeShade="A6"/>
        <w:sz w:val="16"/>
        <w:szCs w:val="16"/>
      </w:rPr>
      <w:t>1</w:t>
    </w:r>
    <w:r w:rsidRPr="008B1F82">
      <w:rPr>
        <w:b/>
        <w:color w:val="A6A6A6" w:themeColor="background1" w:themeShade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Default="00ED3064">
    <w:pPr>
      <w:pStyle w:val="Kopfzeile"/>
    </w:pPr>
    <w:r>
      <w:rPr>
        <w:rFonts w:ascii="Times New Roman" w:hAnsi="Times New Roman" w:cs="Times New Roman"/>
        <w:b/>
        <w:noProof/>
        <w:sz w:val="18"/>
      </w:rPr>
      <w:drawing>
        <wp:inline distT="0" distB="0" distL="0" distR="0" wp14:anchorId="2C170DB3" wp14:editId="0B7549EC">
          <wp:extent cx="6609715" cy="2385695"/>
          <wp:effectExtent l="0" t="0" r="0" b="0"/>
          <wp:docPr id="10" name="Grafik 10" descr="anschrift_briefkopf-hawaii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chrift_briefkopf-hawaii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9715" cy="238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Default="00ED3064" w:rsidP="008440FC">
    <w:pPr>
      <w:pStyle w:val="Fuzeile"/>
      <w:jc w:val="right"/>
      <w:rPr>
        <w:rFonts w:ascii="Times New Roman" w:hAnsi="Times New Roman" w:cs="Times New Roman"/>
        <w:b/>
        <w:sz w:val="18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752" behindDoc="0" locked="1" layoutInCell="1" allowOverlap="1" wp14:anchorId="2DA1978F" wp14:editId="2B4024F6">
          <wp:simplePos x="0" y="0"/>
          <wp:positionH relativeFrom="column">
            <wp:posOffset>-180340</wp:posOffset>
          </wp:positionH>
          <wp:positionV relativeFrom="page">
            <wp:posOffset>431800</wp:posOffset>
          </wp:positionV>
          <wp:extent cx="2872800" cy="835200"/>
          <wp:effectExtent l="0" t="0" r="0" b="3175"/>
          <wp:wrapSquare wrapText="bothSides"/>
          <wp:docPr id="14" name="Grafik 14" descr="C:\Users\Nina\AppData\Local\Microsoft\Windows\INetCache\Content.Word\2020_Hawaii_individuell_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Nina\AppData\Local\Microsoft\Windows\INetCache\Content.Word\2020_Hawaii_individuell_logo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28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1" layoutInCell="1" allowOverlap="1" wp14:anchorId="56D6CD4E" wp14:editId="098EFE4F">
          <wp:simplePos x="0" y="0"/>
          <wp:positionH relativeFrom="column">
            <wp:posOffset>4141470</wp:posOffset>
          </wp:positionH>
          <wp:positionV relativeFrom="page">
            <wp:posOffset>385445</wp:posOffset>
          </wp:positionV>
          <wp:extent cx="2613600" cy="943200"/>
          <wp:effectExtent l="0" t="0" r="0" b="9525"/>
          <wp:wrapSquare wrapText="bothSides"/>
          <wp:docPr id="15" name="Grafik 15" descr="anschrift_briefkopf-hawaii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chrift_briefkopf-hawaii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3600" cy="94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064" w:rsidRPr="008440FC" w:rsidRDefault="00ED3064" w:rsidP="008440FC">
    <w:pPr>
      <w:pStyle w:val="Fuzeile"/>
      <w:jc w:val="right"/>
      <w:rPr>
        <w:rFonts w:ascii="Times New Roman" w:hAnsi="Times New Roman" w:cs="Times New Roman"/>
        <w:b/>
      </w:rPr>
    </w:pPr>
  </w:p>
  <w:p w:rsidR="00ED3064" w:rsidRDefault="00ED3064" w:rsidP="008440FC">
    <w:pPr>
      <w:pStyle w:val="Fuzeile"/>
      <w:jc w:val="right"/>
      <w:rPr>
        <w:rStyle w:val="Hyperlink"/>
        <w:rFonts w:ascii="Arial" w:hAnsi="Arial" w:cs="Poppins"/>
        <w:color w:val="auto"/>
        <w:sz w:val="18"/>
        <w:u w:val="none"/>
      </w:rPr>
    </w:pPr>
    <w:r>
      <w:rPr>
        <w:rStyle w:val="Hyperlink"/>
        <w:rFonts w:ascii="Arial" w:hAnsi="Arial" w:cs="Poppins"/>
        <w:color w:val="auto"/>
        <w:sz w:val="18"/>
        <w:u w:val="none"/>
      </w:rPr>
      <w:t xml:space="preserve"> </w:t>
    </w:r>
  </w:p>
  <w:p w:rsidR="00ED3064" w:rsidRDefault="00ED3064" w:rsidP="008440FC">
    <w:pPr>
      <w:pStyle w:val="Fuzeile"/>
      <w:jc w:val="right"/>
      <w:rPr>
        <w:rStyle w:val="Hyperlink"/>
        <w:rFonts w:ascii="Arial" w:hAnsi="Arial" w:cs="Poppins"/>
        <w:color w:val="auto"/>
        <w:sz w:val="18"/>
        <w:u w:val="none"/>
      </w:rPr>
    </w:pPr>
  </w:p>
  <w:p w:rsidR="00ED3064" w:rsidRDefault="00ED3064" w:rsidP="00AA3881">
    <w:pPr>
      <w:pStyle w:val="Kopfzeile"/>
      <w:tabs>
        <w:tab w:val="clear" w:pos="9072"/>
        <w:tab w:val="left" w:pos="0"/>
        <w:tab w:val="left" w:pos="6630"/>
        <w:tab w:val="left" w:pos="10206"/>
      </w:tabs>
      <w:spacing w:after="120"/>
      <w:rPr>
        <w:rFonts w:ascii="Times New Roman" w:hAnsi="Times New Roman" w:cs="Times New Roman"/>
      </w:rPr>
    </w:pPr>
  </w:p>
  <w:p w:rsidR="00ED3064" w:rsidRDefault="00ED3064" w:rsidP="00A776B1">
    <w:pPr>
      <w:pStyle w:val="Kopfzeile"/>
      <w:tabs>
        <w:tab w:val="clear" w:pos="4536"/>
        <w:tab w:val="clear" w:pos="9072"/>
        <w:tab w:val="left" w:pos="6115"/>
      </w:tabs>
      <w:spacing w:after="120"/>
      <w:ind w:left="142" w:right="272"/>
      <w:rPr>
        <w:rFonts w:ascii="Times New Roman" w:hAnsi="Times New Roman" w:cs="Times New Roman"/>
      </w:rPr>
    </w:pPr>
  </w:p>
  <w:p w:rsidR="00ED3064" w:rsidRPr="008440FC" w:rsidRDefault="00ED3064" w:rsidP="00A776B1">
    <w:pPr>
      <w:pStyle w:val="Kopfzeile"/>
      <w:tabs>
        <w:tab w:val="clear" w:pos="4536"/>
        <w:tab w:val="clear" w:pos="9072"/>
        <w:tab w:val="left" w:pos="6115"/>
      </w:tabs>
      <w:spacing w:after="120"/>
      <w:ind w:left="142" w:right="272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5pt" o:bullet="t">
        <v:imagedata r:id="rId1" o:title="lupe"/>
      </v:shape>
    </w:pict>
  </w:numPicBullet>
  <w:numPicBullet w:numPicBulletId="1">
    <w:pict>
      <v:shape id="_x0000_i1027" type="#_x0000_t75" style="width:14.25pt;height:15pt" o:bullet="t">
        <v:imagedata r:id="rId2" o:title="lupe-tuerkis"/>
      </v:shape>
    </w:pict>
  </w:numPicBullet>
  <w:numPicBullet w:numPicBulletId="2">
    <w:pict>
      <v:shape id="_x0000_i1028" type="#_x0000_t75" style="width:14.25pt;height:15pt" o:bullet="t">
        <v:imagedata r:id="rId3" o:title="lupe-blau"/>
      </v:shape>
    </w:pict>
  </w:numPicBullet>
  <w:abstractNum w:abstractNumId="0">
    <w:nsid w:val="FFFFFF7C"/>
    <w:multiLevelType w:val="singleLevel"/>
    <w:tmpl w:val="FBF6D6B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69411B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E42B7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23EE0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8A20DC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ACD5B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A621E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8223C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B6CCB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DA06A7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A0627F"/>
    <w:multiLevelType w:val="hybridMultilevel"/>
    <w:tmpl w:val="E31AFCF0"/>
    <w:lvl w:ilvl="0" w:tplc="145211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6090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611432"/>
    <w:multiLevelType w:val="hybridMultilevel"/>
    <w:tmpl w:val="024C819E"/>
    <w:lvl w:ilvl="0" w:tplc="36CCADE6">
      <w:start w:val="1"/>
      <w:numFmt w:val="bullet"/>
      <w:pStyle w:val="NEUAufzhlung"/>
      <w:lvlText w:val=""/>
      <w:lvlJc w:val="left"/>
      <w:pPr>
        <w:ind w:left="720" w:hanging="360"/>
      </w:pPr>
      <w:rPr>
        <w:rFonts w:ascii="Symbol" w:hAnsi="Symbol" w:hint="default"/>
        <w:color w:val="2D9996"/>
        <w:u w:color="2D99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D9499C"/>
    <w:multiLevelType w:val="hybridMultilevel"/>
    <w:tmpl w:val="84228864"/>
    <w:lvl w:ilvl="0" w:tplc="BF50E220">
      <w:start w:val="24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13">
    <w:nsid w:val="28D369AA"/>
    <w:multiLevelType w:val="hybridMultilevel"/>
    <w:tmpl w:val="9EE677B0"/>
    <w:lvl w:ilvl="0" w:tplc="583C5580">
      <w:start w:val="1"/>
      <w:numFmt w:val="bullet"/>
      <w:pStyle w:val="NEUAufzhlungimpreisenthalten"/>
      <w:lvlText w:val=""/>
      <w:lvlJc w:val="left"/>
      <w:pPr>
        <w:ind w:left="720" w:hanging="360"/>
      </w:pPr>
      <w:rPr>
        <w:rFonts w:ascii="Wingdings" w:hAnsi="Wingdings" w:hint="default"/>
        <w:color w:val="2D9996"/>
        <w:u w:color="2D99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E5A4B"/>
    <w:multiLevelType w:val="hybridMultilevel"/>
    <w:tmpl w:val="96F2410A"/>
    <w:lvl w:ilvl="0" w:tplc="3B627568">
      <w:start w:val="1"/>
      <w:numFmt w:val="bullet"/>
      <w:lvlText w:val=""/>
      <w:lvlJc w:val="left"/>
      <w:pPr>
        <w:tabs>
          <w:tab w:val="num" w:pos="1031"/>
        </w:tabs>
        <w:ind w:left="1031" w:hanging="494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5">
    <w:nsid w:val="3DB0464D"/>
    <w:multiLevelType w:val="hybridMultilevel"/>
    <w:tmpl w:val="C352BD76"/>
    <w:lvl w:ilvl="0" w:tplc="9D4CE7F8">
      <w:start w:val="3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16">
    <w:nsid w:val="49837CBC"/>
    <w:multiLevelType w:val="hybridMultilevel"/>
    <w:tmpl w:val="D850FD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F1B25"/>
    <w:multiLevelType w:val="hybridMultilevel"/>
    <w:tmpl w:val="85660656"/>
    <w:lvl w:ilvl="0" w:tplc="2694495A">
      <w:start w:val="1"/>
      <w:numFmt w:val="bullet"/>
      <w:pStyle w:val="NEUAufzhlungNichtimPreis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476F39"/>
    <w:multiLevelType w:val="hybridMultilevel"/>
    <w:tmpl w:val="EDD6C554"/>
    <w:lvl w:ilvl="0" w:tplc="A6A47F08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16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B1329A"/>
    <w:multiLevelType w:val="hybridMultilevel"/>
    <w:tmpl w:val="C94AC302"/>
    <w:lvl w:ilvl="0" w:tplc="4F9EC24E">
      <w:start w:val="4"/>
      <w:numFmt w:val="decimal"/>
      <w:lvlText w:val="%1"/>
      <w:lvlJc w:val="left"/>
      <w:pPr>
        <w:ind w:left="1071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791" w:hanging="360"/>
      </w:pPr>
    </w:lvl>
    <w:lvl w:ilvl="2" w:tplc="0407001B" w:tentative="1">
      <w:start w:val="1"/>
      <w:numFmt w:val="lowerRoman"/>
      <w:lvlText w:val="%3."/>
      <w:lvlJc w:val="right"/>
      <w:pPr>
        <w:ind w:left="2511" w:hanging="180"/>
      </w:pPr>
    </w:lvl>
    <w:lvl w:ilvl="3" w:tplc="0407000F" w:tentative="1">
      <w:start w:val="1"/>
      <w:numFmt w:val="decimal"/>
      <w:lvlText w:val="%4."/>
      <w:lvlJc w:val="left"/>
      <w:pPr>
        <w:ind w:left="3231" w:hanging="360"/>
      </w:pPr>
    </w:lvl>
    <w:lvl w:ilvl="4" w:tplc="04070019" w:tentative="1">
      <w:start w:val="1"/>
      <w:numFmt w:val="lowerLetter"/>
      <w:lvlText w:val="%5."/>
      <w:lvlJc w:val="left"/>
      <w:pPr>
        <w:ind w:left="3951" w:hanging="360"/>
      </w:pPr>
    </w:lvl>
    <w:lvl w:ilvl="5" w:tplc="0407001B" w:tentative="1">
      <w:start w:val="1"/>
      <w:numFmt w:val="lowerRoman"/>
      <w:lvlText w:val="%6."/>
      <w:lvlJc w:val="right"/>
      <w:pPr>
        <w:ind w:left="4671" w:hanging="180"/>
      </w:pPr>
    </w:lvl>
    <w:lvl w:ilvl="6" w:tplc="0407000F" w:tentative="1">
      <w:start w:val="1"/>
      <w:numFmt w:val="decimal"/>
      <w:lvlText w:val="%7."/>
      <w:lvlJc w:val="left"/>
      <w:pPr>
        <w:ind w:left="5391" w:hanging="360"/>
      </w:pPr>
    </w:lvl>
    <w:lvl w:ilvl="7" w:tplc="04070019" w:tentative="1">
      <w:start w:val="1"/>
      <w:numFmt w:val="lowerLetter"/>
      <w:lvlText w:val="%8."/>
      <w:lvlJc w:val="left"/>
      <w:pPr>
        <w:ind w:left="6111" w:hanging="360"/>
      </w:pPr>
    </w:lvl>
    <w:lvl w:ilvl="8" w:tplc="0407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0">
    <w:nsid w:val="51CA679C"/>
    <w:multiLevelType w:val="hybridMultilevel"/>
    <w:tmpl w:val="1CB6B66A"/>
    <w:lvl w:ilvl="0" w:tplc="145211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6090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F2C4A"/>
    <w:multiLevelType w:val="hybridMultilevel"/>
    <w:tmpl w:val="6D98F42C"/>
    <w:lvl w:ilvl="0" w:tplc="7AB61E32">
      <w:start w:val="1"/>
      <w:numFmt w:val="bullet"/>
      <w:lvlText w:val=""/>
      <w:lvlJc w:val="left"/>
      <w:pPr>
        <w:tabs>
          <w:tab w:val="num" w:pos="851"/>
        </w:tabs>
        <w:ind w:left="851" w:hanging="494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CE6B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A355F1A"/>
    <w:multiLevelType w:val="hybridMultilevel"/>
    <w:tmpl w:val="4492DFEC"/>
    <w:lvl w:ilvl="0" w:tplc="2CCE6B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31572DE"/>
    <w:multiLevelType w:val="hybridMultilevel"/>
    <w:tmpl w:val="E59063A0"/>
    <w:lvl w:ilvl="0" w:tplc="9F866A84">
      <w:numFmt w:val="bullet"/>
      <w:lvlText w:val="·"/>
      <w:lvlJc w:val="left"/>
      <w:pPr>
        <w:ind w:left="360" w:hanging="360"/>
      </w:pPr>
      <w:rPr>
        <w:rFonts w:ascii="Arial" w:eastAsia="Calibri" w:hAnsi="Arial" w:cs="Arial" w:hint="default"/>
        <w:color w:val="000000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831136"/>
    <w:multiLevelType w:val="hybridMultilevel"/>
    <w:tmpl w:val="F3D4A3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99285C"/>
    <w:multiLevelType w:val="hybridMultilevel"/>
    <w:tmpl w:val="86364FEC"/>
    <w:lvl w:ilvl="0" w:tplc="990ABCEE">
      <w:start w:val="4"/>
      <w:numFmt w:val="decimal"/>
      <w:lvlText w:val="%1"/>
      <w:lvlJc w:val="left"/>
      <w:pPr>
        <w:ind w:left="1069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8F41E18"/>
    <w:multiLevelType w:val="hybridMultilevel"/>
    <w:tmpl w:val="7EA4B88A"/>
    <w:lvl w:ilvl="0" w:tplc="588665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A8C4104"/>
    <w:multiLevelType w:val="hybridMultilevel"/>
    <w:tmpl w:val="86864756"/>
    <w:lvl w:ilvl="0" w:tplc="3C1099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8F6669"/>
    <w:multiLevelType w:val="hybridMultilevel"/>
    <w:tmpl w:val="4CE092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6B5903"/>
    <w:multiLevelType w:val="hybridMultilevel"/>
    <w:tmpl w:val="55806BEE"/>
    <w:lvl w:ilvl="0" w:tplc="04070001">
      <w:start w:val="2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cs="Wingdings" w:hint="default"/>
      </w:rPr>
    </w:lvl>
  </w:abstractNum>
  <w:abstractNum w:abstractNumId="30">
    <w:nsid w:val="746B7026"/>
    <w:multiLevelType w:val="hybridMultilevel"/>
    <w:tmpl w:val="67E63BB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B2AE1"/>
    <w:multiLevelType w:val="hybridMultilevel"/>
    <w:tmpl w:val="064AC096"/>
    <w:lvl w:ilvl="0" w:tplc="6624F03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9"/>
  </w:num>
  <w:num w:numId="2">
    <w:abstractNumId w:val="15"/>
  </w:num>
  <w:num w:numId="3">
    <w:abstractNumId w:val="12"/>
  </w:num>
  <w:num w:numId="4">
    <w:abstractNumId w:val="21"/>
  </w:num>
  <w:num w:numId="5">
    <w:abstractNumId w:val="22"/>
  </w:num>
  <w:num w:numId="6">
    <w:abstractNumId w:val="14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31"/>
  </w:num>
  <w:num w:numId="19">
    <w:abstractNumId w:val="26"/>
  </w:num>
  <w:num w:numId="20">
    <w:abstractNumId w:val="18"/>
  </w:num>
  <w:num w:numId="21">
    <w:abstractNumId w:val="16"/>
  </w:num>
  <w:num w:numId="22">
    <w:abstractNumId w:val="28"/>
  </w:num>
  <w:num w:numId="23">
    <w:abstractNumId w:val="19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4"/>
  </w:num>
  <w:num w:numId="28">
    <w:abstractNumId w:val="11"/>
  </w:num>
  <w:num w:numId="29">
    <w:abstractNumId w:val="13"/>
  </w:num>
  <w:num w:numId="30">
    <w:abstractNumId w:val="17"/>
  </w:num>
  <w:num w:numId="31">
    <w:abstractNumId w:val="11"/>
  </w:num>
  <w:num w:numId="32">
    <w:abstractNumId w:val="13"/>
  </w:num>
  <w:num w:numId="33">
    <w:abstractNumId w:val="17"/>
  </w:num>
  <w:num w:numId="34">
    <w:abstractNumId w:val="30"/>
  </w:num>
  <w:num w:numId="35">
    <w:abstractNumId w:val="20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ocumentProtection w:edit="trackedChange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AA5"/>
    <w:rsid w:val="000032AB"/>
    <w:rsid w:val="00015EB9"/>
    <w:rsid w:val="00025394"/>
    <w:rsid w:val="00064EA0"/>
    <w:rsid w:val="00080E5A"/>
    <w:rsid w:val="00081709"/>
    <w:rsid w:val="000A2BBD"/>
    <w:rsid w:val="000C169F"/>
    <w:rsid w:val="000C35A5"/>
    <w:rsid w:val="000C50F7"/>
    <w:rsid w:val="000D0BEB"/>
    <w:rsid w:val="000D7A85"/>
    <w:rsid w:val="000E040A"/>
    <w:rsid w:val="000E0FDC"/>
    <w:rsid w:val="000E5417"/>
    <w:rsid w:val="000E77F9"/>
    <w:rsid w:val="000F6C6F"/>
    <w:rsid w:val="00112229"/>
    <w:rsid w:val="00114FFC"/>
    <w:rsid w:val="00115DFC"/>
    <w:rsid w:val="00121C2E"/>
    <w:rsid w:val="001238D3"/>
    <w:rsid w:val="00124CB3"/>
    <w:rsid w:val="00126CE4"/>
    <w:rsid w:val="00132DC2"/>
    <w:rsid w:val="00134F6F"/>
    <w:rsid w:val="00141248"/>
    <w:rsid w:val="00142796"/>
    <w:rsid w:val="00152964"/>
    <w:rsid w:val="00153BF3"/>
    <w:rsid w:val="00153C1B"/>
    <w:rsid w:val="00153F69"/>
    <w:rsid w:val="00164D30"/>
    <w:rsid w:val="0016608F"/>
    <w:rsid w:val="001676A9"/>
    <w:rsid w:val="00174229"/>
    <w:rsid w:val="00183122"/>
    <w:rsid w:val="001831D9"/>
    <w:rsid w:val="0018336B"/>
    <w:rsid w:val="001846A6"/>
    <w:rsid w:val="0019051F"/>
    <w:rsid w:val="001A01CD"/>
    <w:rsid w:val="001A02FF"/>
    <w:rsid w:val="001A073E"/>
    <w:rsid w:val="001B0F8F"/>
    <w:rsid w:val="001B17B2"/>
    <w:rsid w:val="001B5764"/>
    <w:rsid w:val="001C1F4E"/>
    <w:rsid w:val="001C436C"/>
    <w:rsid w:val="001C4C25"/>
    <w:rsid w:val="001D2B85"/>
    <w:rsid w:val="001D6D67"/>
    <w:rsid w:val="001D7371"/>
    <w:rsid w:val="001E00D3"/>
    <w:rsid w:val="00206CAE"/>
    <w:rsid w:val="00212B66"/>
    <w:rsid w:val="0021736F"/>
    <w:rsid w:val="00225396"/>
    <w:rsid w:val="00225FD3"/>
    <w:rsid w:val="00234DF5"/>
    <w:rsid w:val="00237553"/>
    <w:rsid w:val="002417C0"/>
    <w:rsid w:val="0024527B"/>
    <w:rsid w:val="00245FB2"/>
    <w:rsid w:val="00246CF5"/>
    <w:rsid w:val="0024768E"/>
    <w:rsid w:val="0026545C"/>
    <w:rsid w:val="0027652B"/>
    <w:rsid w:val="00284B0C"/>
    <w:rsid w:val="002874A2"/>
    <w:rsid w:val="00287BD5"/>
    <w:rsid w:val="00290461"/>
    <w:rsid w:val="00291CF8"/>
    <w:rsid w:val="002946AF"/>
    <w:rsid w:val="00294940"/>
    <w:rsid w:val="0029554E"/>
    <w:rsid w:val="002A002B"/>
    <w:rsid w:val="002C0A08"/>
    <w:rsid w:val="002C2BED"/>
    <w:rsid w:val="002C491A"/>
    <w:rsid w:val="002C7C75"/>
    <w:rsid w:val="002D16D8"/>
    <w:rsid w:val="002D35E0"/>
    <w:rsid w:val="002D3D58"/>
    <w:rsid w:val="002D45B0"/>
    <w:rsid w:val="002E1EC8"/>
    <w:rsid w:val="002E3BE3"/>
    <w:rsid w:val="002E6D05"/>
    <w:rsid w:val="002F47CE"/>
    <w:rsid w:val="00301882"/>
    <w:rsid w:val="003038A7"/>
    <w:rsid w:val="003145FB"/>
    <w:rsid w:val="00316403"/>
    <w:rsid w:val="00321BB9"/>
    <w:rsid w:val="00322A70"/>
    <w:rsid w:val="00322CD2"/>
    <w:rsid w:val="00330AAB"/>
    <w:rsid w:val="0033606E"/>
    <w:rsid w:val="00343D03"/>
    <w:rsid w:val="00345B32"/>
    <w:rsid w:val="00365C19"/>
    <w:rsid w:val="00371CE4"/>
    <w:rsid w:val="00371DB3"/>
    <w:rsid w:val="003849B5"/>
    <w:rsid w:val="00393C33"/>
    <w:rsid w:val="0039592C"/>
    <w:rsid w:val="003A1520"/>
    <w:rsid w:val="003A374B"/>
    <w:rsid w:val="003A6EBB"/>
    <w:rsid w:val="003B18B1"/>
    <w:rsid w:val="003B58F1"/>
    <w:rsid w:val="003C1FF6"/>
    <w:rsid w:val="003C2625"/>
    <w:rsid w:val="003C2C09"/>
    <w:rsid w:val="003C79B1"/>
    <w:rsid w:val="003D0A6E"/>
    <w:rsid w:val="003D351A"/>
    <w:rsid w:val="003D61E5"/>
    <w:rsid w:val="003E1B32"/>
    <w:rsid w:val="003E4CBC"/>
    <w:rsid w:val="003E69AB"/>
    <w:rsid w:val="003F1581"/>
    <w:rsid w:val="004015D4"/>
    <w:rsid w:val="004021E8"/>
    <w:rsid w:val="00403291"/>
    <w:rsid w:val="00404B85"/>
    <w:rsid w:val="00407056"/>
    <w:rsid w:val="004073BB"/>
    <w:rsid w:val="0041408E"/>
    <w:rsid w:val="004204CA"/>
    <w:rsid w:val="00420D0E"/>
    <w:rsid w:val="00421CFD"/>
    <w:rsid w:val="00425B3D"/>
    <w:rsid w:val="00427C6C"/>
    <w:rsid w:val="00434121"/>
    <w:rsid w:val="00437FB7"/>
    <w:rsid w:val="00456E6F"/>
    <w:rsid w:val="00461FC2"/>
    <w:rsid w:val="00464469"/>
    <w:rsid w:val="0046497E"/>
    <w:rsid w:val="0046723B"/>
    <w:rsid w:val="004720F4"/>
    <w:rsid w:val="00472BD1"/>
    <w:rsid w:val="0047656E"/>
    <w:rsid w:val="004834A3"/>
    <w:rsid w:val="00487FB9"/>
    <w:rsid w:val="00492013"/>
    <w:rsid w:val="00492F09"/>
    <w:rsid w:val="00495A7A"/>
    <w:rsid w:val="004A6A3C"/>
    <w:rsid w:val="004B47DF"/>
    <w:rsid w:val="004B7EFE"/>
    <w:rsid w:val="004C66BC"/>
    <w:rsid w:val="004C6EF1"/>
    <w:rsid w:val="004C791A"/>
    <w:rsid w:val="005067F3"/>
    <w:rsid w:val="005100C2"/>
    <w:rsid w:val="00512FF8"/>
    <w:rsid w:val="0051445A"/>
    <w:rsid w:val="00517E0F"/>
    <w:rsid w:val="00525FD6"/>
    <w:rsid w:val="0052679F"/>
    <w:rsid w:val="00553D91"/>
    <w:rsid w:val="00556A5F"/>
    <w:rsid w:val="005574E2"/>
    <w:rsid w:val="00560A53"/>
    <w:rsid w:val="00562D8D"/>
    <w:rsid w:val="005653A5"/>
    <w:rsid w:val="00575FBA"/>
    <w:rsid w:val="005826BE"/>
    <w:rsid w:val="00590A64"/>
    <w:rsid w:val="005922FE"/>
    <w:rsid w:val="00594108"/>
    <w:rsid w:val="0059520B"/>
    <w:rsid w:val="005A1B1E"/>
    <w:rsid w:val="005B2C92"/>
    <w:rsid w:val="005B4535"/>
    <w:rsid w:val="005B50D9"/>
    <w:rsid w:val="005C1421"/>
    <w:rsid w:val="005C1CAE"/>
    <w:rsid w:val="005C3B9D"/>
    <w:rsid w:val="005C6EC8"/>
    <w:rsid w:val="005C6F5C"/>
    <w:rsid w:val="005D2E89"/>
    <w:rsid w:val="005D411B"/>
    <w:rsid w:val="005F0397"/>
    <w:rsid w:val="005F39D6"/>
    <w:rsid w:val="006151A4"/>
    <w:rsid w:val="00620F8C"/>
    <w:rsid w:val="006273D5"/>
    <w:rsid w:val="006325AF"/>
    <w:rsid w:val="00633B34"/>
    <w:rsid w:val="00634180"/>
    <w:rsid w:val="0064323D"/>
    <w:rsid w:val="00643729"/>
    <w:rsid w:val="00644955"/>
    <w:rsid w:val="0064795B"/>
    <w:rsid w:val="006515CA"/>
    <w:rsid w:val="00657657"/>
    <w:rsid w:val="006761B5"/>
    <w:rsid w:val="00676B3C"/>
    <w:rsid w:val="00683492"/>
    <w:rsid w:val="006904C8"/>
    <w:rsid w:val="00693F9A"/>
    <w:rsid w:val="006B535D"/>
    <w:rsid w:val="006C2897"/>
    <w:rsid w:val="006C57D9"/>
    <w:rsid w:val="006D192B"/>
    <w:rsid w:val="006D2AA9"/>
    <w:rsid w:val="006E4102"/>
    <w:rsid w:val="006E7EA4"/>
    <w:rsid w:val="006F7842"/>
    <w:rsid w:val="007007C9"/>
    <w:rsid w:val="00700D67"/>
    <w:rsid w:val="00701114"/>
    <w:rsid w:val="007017ED"/>
    <w:rsid w:val="00703633"/>
    <w:rsid w:val="00703FC4"/>
    <w:rsid w:val="0071170C"/>
    <w:rsid w:val="00713A62"/>
    <w:rsid w:val="00713B29"/>
    <w:rsid w:val="007174BD"/>
    <w:rsid w:val="00717B08"/>
    <w:rsid w:val="007257E1"/>
    <w:rsid w:val="00731EEA"/>
    <w:rsid w:val="00733696"/>
    <w:rsid w:val="00734049"/>
    <w:rsid w:val="0073444F"/>
    <w:rsid w:val="00734CD3"/>
    <w:rsid w:val="00736118"/>
    <w:rsid w:val="0073653F"/>
    <w:rsid w:val="00740BF4"/>
    <w:rsid w:val="00741399"/>
    <w:rsid w:val="007519E3"/>
    <w:rsid w:val="0075289D"/>
    <w:rsid w:val="00752CD3"/>
    <w:rsid w:val="00756D89"/>
    <w:rsid w:val="00757BAD"/>
    <w:rsid w:val="00764A50"/>
    <w:rsid w:val="007742EE"/>
    <w:rsid w:val="00782732"/>
    <w:rsid w:val="00785E3D"/>
    <w:rsid w:val="007871DA"/>
    <w:rsid w:val="00790139"/>
    <w:rsid w:val="007963AA"/>
    <w:rsid w:val="007D0746"/>
    <w:rsid w:val="007D0F90"/>
    <w:rsid w:val="007D2FAA"/>
    <w:rsid w:val="007D3CEC"/>
    <w:rsid w:val="007D41ED"/>
    <w:rsid w:val="008019AF"/>
    <w:rsid w:val="008062E1"/>
    <w:rsid w:val="008075F6"/>
    <w:rsid w:val="00807CE4"/>
    <w:rsid w:val="00811496"/>
    <w:rsid w:val="0081197E"/>
    <w:rsid w:val="00824931"/>
    <w:rsid w:val="00824A87"/>
    <w:rsid w:val="00825BEE"/>
    <w:rsid w:val="00831D70"/>
    <w:rsid w:val="008440FC"/>
    <w:rsid w:val="0084685F"/>
    <w:rsid w:val="00851464"/>
    <w:rsid w:val="00861146"/>
    <w:rsid w:val="00861789"/>
    <w:rsid w:val="0086268A"/>
    <w:rsid w:val="0087195B"/>
    <w:rsid w:val="008742C0"/>
    <w:rsid w:val="008756B5"/>
    <w:rsid w:val="00886831"/>
    <w:rsid w:val="008900C9"/>
    <w:rsid w:val="008901FF"/>
    <w:rsid w:val="00890828"/>
    <w:rsid w:val="00892C60"/>
    <w:rsid w:val="008A3AA5"/>
    <w:rsid w:val="008C0B15"/>
    <w:rsid w:val="008D26F9"/>
    <w:rsid w:val="008D3936"/>
    <w:rsid w:val="008D4F17"/>
    <w:rsid w:val="008E2864"/>
    <w:rsid w:val="008E61E6"/>
    <w:rsid w:val="008F2011"/>
    <w:rsid w:val="008F2E59"/>
    <w:rsid w:val="008F7BE3"/>
    <w:rsid w:val="00905D2A"/>
    <w:rsid w:val="00907E38"/>
    <w:rsid w:val="0091558D"/>
    <w:rsid w:val="00926B44"/>
    <w:rsid w:val="00930A4A"/>
    <w:rsid w:val="0093129C"/>
    <w:rsid w:val="00941C61"/>
    <w:rsid w:val="009523A1"/>
    <w:rsid w:val="0095539E"/>
    <w:rsid w:val="00956EC2"/>
    <w:rsid w:val="00960B44"/>
    <w:rsid w:val="00962CA8"/>
    <w:rsid w:val="00986C7E"/>
    <w:rsid w:val="009874F4"/>
    <w:rsid w:val="009946AA"/>
    <w:rsid w:val="0099589F"/>
    <w:rsid w:val="00996316"/>
    <w:rsid w:val="009A369B"/>
    <w:rsid w:val="009A383E"/>
    <w:rsid w:val="009A4D93"/>
    <w:rsid w:val="009A4E2E"/>
    <w:rsid w:val="009B0F0D"/>
    <w:rsid w:val="009B2E9D"/>
    <w:rsid w:val="009B446E"/>
    <w:rsid w:val="009C4D20"/>
    <w:rsid w:val="009C59B0"/>
    <w:rsid w:val="009D22B5"/>
    <w:rsid w:val="009D2501"/>
    <w:rsid w:val="009D39DC"/>
    <w:rsid w:val="009D47C5"/>
    <w:rsid w:val="009E153D"/>
    <w:rsid w:val="009E2194"/>
    <w:rsid w:val="009F1B59"/>
    <w:rsid w:val="00A10A53"/>
    <w:rsid w:val="00A10FA3"/>
    <w:rsid w:val="00A166E0"/>
    <w:rsid w:val="00A22A6E"/>
    <w:rsid w:val="00A304A3"/>
    <w:rsid w:val="00A37FCE"/>
    <w:rsid w:val="00A42EED"/>
    <w:rsid w:val="00A46C5F"/>
    <w:rsid w:val="00A501B6"/>
    <w:rsid w:val="00A57E9D"/>
    <w:rsid w:val="00A64913"/>
    <w:rsid w:val="00A72A3D"/>
    <w:rsid w:val="00A776B1"/>
    <w:rsid w:val="00A85BB4"/>
    <w:rsid w:val="00A878F4"/>
    <w:rsid w:val="00AA051A"/>
    <w:rsid w:val="00AA3881"/>
    <w:rsid w:val="00AA4390"/>
    <w:rsid w:val="00AA44D7"/>
    <w:rsid w:val="00AB6694"/>
    <w:rsid w:val="00AB6B1A"/>
    <w:rsid w:val="00AB7803"/>
    <w:rsid w:val="00AC56AA"/>
    <w:rsid w:val="00AC74AA"/>
    <w:rsid w:val="00AC76CB"/>
    <w:rsid w:val="00AD3C73"/>
    <w:rsid w:val="00AD7F6A"/>
    <w:rsid w:val="00AE45D4"/>
    <w:rsid w:val="00AF0B26"/>
    <w:rsid w:val="00AF695C"/>
    <w:rsid w:val="00B078EA"/>
    <w:rsid w:val="00B2358A"/>
    <w:rsid w:val="00B2580B"/>
    <w:rsid w:val="00B26A7C"/>
    <w:rsid w:val="00B300AD"/>
    <w:rsid w:val="00B302C4"/>
    <w:rsid w:val="00B351E7"/>
    <w:rsid w:val="00B3795C"/>
    <w:rsid w:val="00B44288"/>
    <w:rsid w:val="00B53B19"/>
    <w:rsid w:val="00B552BE"/>
    <w:rsid w:val="00B65686"/>
    <w:rsid w:val="00B65D07"/>
    <w:rsid w:val="00B664B4"/>
    <w:rsid w:val="00B73ACC"/>
    <w:rsid w:val="00B758E2"/>
    <w:rsid w:val="00B76193"/>
    <w:rsid w:val="00B8027E"/>
    <w:rsid w:val="00B8603F"/>
    <w:rsid w:val="00B92595"/>
    <w:rsid w:val="00B97D74"/>
    <w:rsid w:val="00BB5214"/>
    <w:rsid w:val="00BC244A"/>
    <w:rsid w:val="00BC35E1"/>
    <w:rsid w:val="00BC7A48"/>
    <w:rsid w:val="00BD08E5"/>
    <w:rsid w:val="00BF0C1B"/>
    <w:rsid w:val="00BF323C"/>
    <w:rsid w:val="00C03E29"/>
    <w:rsid w:val="00C05BB5"/>
    <w:rsid w:val="00C15B5B"/>
    <w:rsid w:val="00C26FBF"/>
    <w:rsid w:val="00C2734C"/>
    <w:rsid w:val="00C27B8C"/>
    <w:rsid w:val="00C316F4"/>
    <w:rsid w:val="00C45DC1"/>
    <w:rsid w:val="00C479A6"/>
    <w:rsid w:val="00C5156F"/>
    <w:rsid w:val="00C6218D"/>
    <w:rsid w:val="00C8043E"/>
    <w:rsid w:val="00C87149"/>
    <w:rsid w:val="00C93DFF"/>
    <w:rsid w:val="00C9493D"/>
    <w:rsid w:val="00C94F48"/>
    <w:rsid w:val="00CA0F0C"/>
    <w:rsid w:val="00CA351C"/>
    <w:rsid w:val="00CA5B46"/>
    <w:rsid w:val="00CA71BD"/>
    <w:rsid w:val="00CB757F"/>
    <w:rsid w:val="00CC2DAE"/>
    <w:rsid w:val="00CD264B"/>
    <w:rsid w:val="00CD53CB"/>
    <w:rsid w:val="00CE3C5C"/>
    <w:rsid w:val="00CF1627"/>
    <w:rsid w:val="00D05570"/>
    <w:rsid w:val="00D100A6"/>
    <w:rsid w:val="00D115F2"/>
    <w:rsid w:val="00D17A26"/>
    <w:rsid w:val="00D23167"/>
    <w:rsid w:val="00D26AC6"/>
    <w:rsid w:val="00D27D04"/>
    <w:rsid w:val="00D44AA8"/>
    <w:rsid w:val="00D502AF"/>
    <w:rsid w:val="00D60419"/>
    <w:rsid w:val="00D60B52"/>
    <w:rsid w:val="00D6438B"/>
    <w:rsid w:val="00D66E33"/>
    <w:rsid w:val="00D74837"/>
    <w:rsid w:val="00D80990"/>
    <w:rsid w:val="00D8181D"/>
    <w:rsid w:val="00D944BF"/>
    <w:rsid w:val="00D95956"/>
    <w:rsid w:val="00D95E52"/>
    <w:rsid w:val="00DA1769"/>
    <w:rsid w:val="00DA7A1A"/>
    <w:rsid w:val="00DB13E3"/>
    <w:rsid w:val="00DB2C20"/>
    <w:rsid w:val="00DB32D1"/>
    <w:rsid w:val="00DB3332"/>
    <w:rsid w:val="00DB449A"/>
    <w:rsid w:val="00DB4A8F"/>
    <w:rsid w:val="00DB558F"/>
    <w:rsid w:val="00DC796F"/>
    <w:rsid w:val="00DD2103"/>
    <w:rsid w:val="00DE23BF"/>
    <w:rsid w:val="00DF6FAF"/>
    <w:rsid w:val="00E0043D"/>
    <w:rsid w:val="00E01638"/>
    <w:rsid w:val="00E04754"/>
    <w:rsid w:val="00E14129"/>
    <w:rsid w:val="00E211A2"/>
    <w:rsid w:val="00E330E7"/>
    <w:rsid w:val="00E35904"/>
    <w:rsid w:val="00E37079"/>
    <w:rsid w:val="00E45968"/>
    <w:rsid w:val="00E5157D"/>
    <w:rsid w:val="00E53101"/>
    <w:rsid w:val="00E616F4"/>
    <w:rsid w:val="00E64394"/>
    <w:rsid w:val="00E6478A"/>
    <w:rsid w:val="00E66301"/>
    <w:rsid w:val="00E664FC"/>
    <w:rsid w:val="00E7401C"/>
    <w:rsid w:val="00E74A13"/>
    <w:rsid w:val="00E8041D"/>
    <w:rsid w:val="00E83307"/>
    <w:rsid w:val="00EA1DDD"/>
    <w:rsid w:val="00EA54C6"/>
    <w:rsid w:val="00EB5105"/>
    <w:rsid w:val="00EC0AC6"/>
    <w:rsid w:val="00EC1DA8"/>
    <w:rsid w:val="00EC388F"/>
    <w:rsid w:val="00EC4904"/>
    <w:rsid w:val="00ED3064"/>
    <w:rsid w:val="00EE7C60"/>
    <w:rsid w:val="00F01C7A"/>
    <w:rsid w:val="00F1778E"/>
    <w:rsid w:val="00F24508"/>
    <w:rsid w:val="00F2744E"/>
    <w:rsid w:val="00F3085D"/>
    <w:rsid w:val="00F31A8C"/>
    <w:rsid w:val="00F44F92"/>
    <w:rsid w:val="00F46C65"/>
    <w:rsid w:val="00F53000"/>
    <w:rsid w:val="00F54B70"/>
    <w:rsid w:val="00F66783"/>
    <w:rsid w:val="00F67DD8"/>
    <w:rsid w:val="00F71B7A"/>
    <w:rsid w:val="00F73F24"/>
    <w:rsid w:val="00F828EA"/>
    <w:rsid w:val="00F90979"/>
    <w:rsid w:val="00F923BD"/>
    <w:rsid w:val="00F95D57"/>
    <w:rsid w:val="00F9722C"/>
    <w:rsid w:val="00FA58FB"/>
    <w:rsid w:val="00FB42BF"/>
    <w:rsid w:val="00FB56C5"/>
    <w:rsid w:val="00FB5992"/>
    <w:rsid w:val="00FC2308"/>
    <w:rsid w:val="00FC25FD"/>
    <w:rsid w:val="00FC57FC"/>
    <w:rsid w:val="00FC6C06"/>
    <w:rsid w:val="00FD3374"/>
    <w:rsid w:val="00FD3ECF"/>
    <w:rsid w:val="00FD5E87"/>
    <w:rsid w:val="00FD68DE"/>
    <w:rsid w:val="00FE5E6C"/>
    <w:rsid w:val="00FE7CFF"/>
    <w:rsid w:val="00FF3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alutation" w:unhideWhenUsed="0"/>
    <w:lsdException w:name="Body Text Indent 2" w:unhideWhenUsed="0"/>
    <w:lsdException w:name="Block Text" w:uiPriority="0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43D"/>
    <w:rPr>
      <w:rFonts w:ascii="Arial" w:hAnsi="Arial" w:cs="Arial"/>
      <w:szCs w:val="22"/>
    </w:rPr>
  </w:style>
  <w:style w:type="paragraph" w:styleId="berschrift1">
    <w:name w:val="heading 1"/>
    <w:basedOn w:val="Standard"/>
    <w:next w:val="Textkrper"/>
    <w:link w:val="berschrift1Zchn"/>
    <w:uiPriority w:val="99"/>
    <w:qFormat/>
    <w:rsid w:val="00634180"/>
    <w:pPr>
      <w:keepNext/>
      <w:keepLines/>
      <w:spacing w:line="220" w:lineRule="atLeast"/>
      <w:outlineLvl w:val="0"/>
    </w:pPr>
    <w:rPr>
      <w:b/>
      <w:bCs/>
      <w:spacing w:val="-10"/>
      <w:kern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34180"/>
    <w:pPr>
      <w:keepNext/>
      <w:jc w:val="both"/>
      <w:outlineLvl w:val="1"/>
    </w:pPr>
    <w:rPr>
      <w:rFonts w:ascii="Times New Roman" w:hAnsi="Times New Roman" w:cs="Times New Roman"/>
      <w:b/>
      <w:bCs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34180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4180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4180"/>
    <w:pPr>
      <w:keepNext/>
      <w:keepLines/>
      <w:spacing w:before="200"/>
      <w:outlineLvl w:val="4"/>
    </w:pPr>
    <w:rPr>
      <w:rFonts w:ascii="Cambria" w:hAnsi="Cambria" w:cs="Times New Roman"/>
      <w:color w:val="243F6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4180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34180"/>
    <w:pPr>
      <w:keepNext/>
      <w:ind w:left="180" w:right="180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34180"/>
    <w:pPr>
      <w:keepNext/>
      <w:keepLines/>
      <w:spacing w:before="200"/>
      <w:outlineLvl w:val="7"/>
    </w:pPr>
    <w:rPr>
      <w:rFonts w:ascii="Cambria" w:hAnsi="Cambria" w:cs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4180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34180"/>
    <w:rPr>
      <w:rFonts w:ascii="Arial" w:hAnsi="Arial" w:cs="Arial"/>
      <w:b/>
      <w:bCs/>
      <w:spacing w:val="-10"/>
      <w:kern w:val="20"/>
    </w:rPr>
  </w:style>
  <w:style w:type="character" w:customStyle="1" w:styleId="berschrift2Zchn">
    <w:name w:val="Überschrift 2 Zchn"/>
    <w:link w:val="berschrift2"/>
    <w:uiPriority w:val="99"/>
    <w:rsid w:val="00634180"/>
    <w:rPr>
      <w:rFonts w:ascii="Times New Roman" w:hAnsi="Times New Roman"/>
      <w:b/>
      <w:bCs/>
      <w:u w:val="single"/>
    </w:rPr>
  </w:style>
  <w:style w:type="character" w:customStyle="1" w:styleId="berschrift3Zchn">
    <w:name w:val="Überschrift 3 Zchn"/>
    <w:link w:val="berschrift3"/>
    <w:uiPriority w:val="99"/>
    <w:rsid w:val="00634180"/>
    <w:rPr>
      <w:rFonts w:ascii="Cambria" w:hAnsi="Cambria" w:cs="Cambria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rsid w:val="00634180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link w:val="berschrift8"/>
    <w:uiPriority w:val="99"/>
    <w:rsid w:val="00634180"/>
    <w:rPr>
      <w:rFonts w:ascii="Cambria" w:hAnsi="Cambria" w:cs="Cambria"/>
      <w:color w:val="404040"/>
    </w:rPr>
  </w:style>
  <w:style w:type="paragraph" w:styleId="Kopfzeile">
    <w:name w:val="header"/>
    <w:basedOn w:val="Standard"/>
    <w:link w:val="KopfzeileZchn"/>
    <w:rsid w:val="00700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736F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700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1736F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7007C9"/>
    <w:pPr>
      <w:spacing w:after="240" w:line="240" w:lineRule="atLeast"/>
    </w:pPr>
    <w:rPr>
      <w:szCs w:val="20"/>
    </w:rPr>
  </w:style>
  <w:style w:type="character" w:customStyle="1" w:styleId="TextkrperZchn">
    <w:name w:val="Textkörper Zchn"/>
    <w:link w:val="Textkrper"/>
    <w:uiPriority w:val="99"/>
    <w:rsid w:val="007007C9"/>
    <w:rPr>
      <w:rFonts w:ascii="Times New Roman" w:hAnsi="Times New Roman" w:cs="Times New Roman"/>
    </w:rPr>
  </w:style>
  <w:style w:type="paragraph" w:styleId="Anrede">
    <w:name w:val="Salutation"/>
    <w:basedOn w:val="Standard"/>
    <w:next w:val="Textkrper"/>
    <w:link w:val="AnredeZchn"/>
    <w:uiPriority w:val="99"/>
    <w:rsid w:val="007007C9"/>
    <w:pPr>
      <w:spacing w:before="240" w:after="240"/>
    </w:pPr>
    <w:rPr>
      <w:szCs w:val="20"/>
    </w:rPr>
  </w:style>
  <w:style w:type="character" w:customStyle="1" w:styleId="AnredeZchn">
    <w:name w:val="Anrede Zchn"/>
    <w:link w:val="Anrede"/>
    <w:uiPriority w:val="99"/>
    <w:rsid w:val="007007C9"/>
    <w:rPr>
      <w:rFonts w:ascii="Times New Roman" w:hAnsi="Times New Roman" w:cs="Times New Roman"/>
    </w:rPr>
  </w:style>
  <w:style w:type="paragraph" w:styleId="Beschriftung">
    <w:name w:val="caption"/>
    <w:basedOn w:val="Standard"/>
    <w:next w:val="Standard"/>
    <w:uiPriority w:val="99"/>
    <w:qFormat/>
    <w:rsid w:val="00634180"/>
    <w:rPr>
      <w:b/>
      <w:bCs/>
      <w:szCs w:val="20"/>
    </w:rPr>
  </w:style>
  <w:style w:type="paragraph" w:styleId="StandardWeb">
    <w:name w:val="Normal (Web)"/>
    <w:basedOn w:val="Standard"/>
    <w:uiPriority w:val="99"/>
    <w:rsid w:val="007007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-MailFormatvorlage301">
    <w:name w:val="E-MailFormatvorlage3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7007C9"/>
    <w:rPr>
      <w:rFonts w:ascii="Times New Roman" w:hAnsi="Times New Roman" w:cs="Times New Roman"/>
      <w:color w:val="0000FF"/>
      <w:u w:val="single"/>
    </w:rPr>
  </w:style>
  <w:style w:type="paragraph" w:customStyle="1" w:styleId="Betreff">
    <w:name w:val="Betreff"/>
    <w:basedOn w:val="Standard"/>
    <w:next w:val="Anrede"/>
    <w:uiPriority w:val="99"/>
    <w:rsid w:val="007007C9"/>
    <w:rPr>
      <w:b/>
      <w:bCs/>
      <w:szCs w:val="20"/>
    </w:rPr>
  </w:style>
  <w:style w:type="paragraph" w:styleId="Blocktext">
    <w:name w:val="Block Text"/>
    <w:basedOn w:val="Standard"/>
    <w:rsid w:val="007007C9"/>
    <w:pPr>
      <w:ind w:left="180" w:right="360"/>
    </w:pPr>
    <w:rPr>
      <w:color w:val="000000"/>
      <w:szCs w:val="20"/>
    </w:rPr>
  </w:style>
  <w:style w:type="character" w:styleId="Fett">
    <w:name w:val="Strong"/>
    <w:uiPriority w:val="22"/>
    <w:qFormat/>
    <w:rsid w:val="00634180"/>
    <w:rPr>
      <w:rFonts w:ascii="Times New Roman" w:hAnsi="Times New Roman" w:cs="Times New Roman"/>
      <w:b/>
      <w:bCs/>
    </w:rPr>
  </w:style>
  <w:style w:type="character" w:customStyle="1" w:styleId="normtext1">
    <w:name w:val="normtext1"/>
    <w:uiPriority w:val="99"/>
    <w:rsid w:val="007007C9"/>
    <w:rPr>
      <w:rFonts w:ascii="Arial" w:hAnsi="Arial" w:cs="Arial"/>
      <w:sz w:val="15"/>
      <w:szCs w:val="15"/>
    </w:rPr>
  </w:style>
  <w:style w:type="character" w:customStyle="1" w:styleId="basistext1">
    <w:name w:val="basistext1"/>
    <w:uiPriority w:val="99"/>
    <w:rsid w:val="007007C9"/>
    <w:rPr>
      <w:rFonts w:ascii="Verdana" w:hAnsi="Verdana" w:cs="Verdana"/>
      <w:color w:val="000000"/>
      <w:spacing w:val="195"/>
      <w:w w:val="0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darkdynamic1">
    <w:name w:val="darkdynamic1"/>
    <w:uiPriority w:val="99"/>
    <w:rsid w:val="007007C9"/>
    <w:rPr>
      <w:rFonts w:ascii="Arial" w:hAnsi="Arial" w:cs="Arial"/>
      <w:b/>
      <w:bCs/>
      <w:i/>
      <w:iCs/>
      <w:color w:val="auto"/>
      <w:sz w:val="24"/>
      <w:szCs w:val="24"/>
    </w:rPr>
  </w:style>
  <w:style w:type="character" w:customStyle="1" w:styleId="navigation1">
    <w:name w:val="navigation1"/>
    <w:uiPriority w:val="99"/>
    <w:rsid w:val="007007C9"/>
    <w:rPr>
      <w:rFonts w:ascii="Arial" w:hAnsi="Arial" w:cs="Arial"/>
      <w:sz w:val="17"/>
      <w:szCs w:val="17"/>
    </w:rPr>
  </w:style>
  <w:style w:type="character" w:customStyle="1" w:styleId="text1">
    <w:name w:val="text1"/>
    <w:uiPriority w:val="99"/>
    <w:rsid w:val="007007C9"/>
    <w:rPr>
      <w:rFonts w:ascii="Verdana" w:hAnsi="Verdana" w:cs="Verdana"/>
      <w:color w:val="FFFFFF"/>
      <w:sz w:val="17"/>
      <w:szCs w:val="17"/>
      <w:u w:val="none"/>
      <w:effect w:val="none"/>
    </w:rPr>
  </w:style>
  <w:style w:type="paragraph" w:customStyle="1" w:styleId="kathlwrap2">
    <w:name w:val="kathl_wrap2"/>
    <w:basedOn w:val="Standard"/>
    <w:uiPriority w:val="99"/>
    <w:rsid w:val="007007C9"/>
    <w:pPr>
      <w:spacing w:before="450" w:after="300"/>
    </w:pPr>
    <w:rPr>
      <w:sz w:val="24"/>
      <w:szCs w:val="24"/>
    </w:rPr>
  </w:style>
  <w:style w:type="character" w:customStyle="1" w:styleId="kathl2">
    <w:name w:val="kathl2"/>
    <w:uiPriority w:val="99"/>
    <w:rsid w:val="007007C9"/>
    <w:rPr>
      <w:rFonts w:ascii="Times New Roman" w:hAnsi="Times New Roman" w:cs="Times New Roman"/>
      <w:b/>
      <w:bCs/>
      <w:color w:val="auto"/>
    </w:rPr>
  </w:style>
  <w:style w:type="character" w:customStyle="1" w:styleId="tx-psmhighlight-sword-11">
    <w:name w:val="tx-psmhighlight-sword-11"/>
    <w:uiPriority w:val="99"/>
    <w:rsid w:val="007007C9"/>
    <w:rPr>
      <w:rFonts w:ascii="Times New Roman" w:hAnsi="Times New Roman" w:cs="Times New Roman"/>
      <w:shd w:val="clear" w:color="auto" w:fill="auto"/>
    </w:rPr>
  </w:style>
  <w:style w:type="character" w:customStyle="1" w:styleId="heading12">
    <w:name w:val="heading12"/>
    <w:uiPriority w:val="99"/>
    <w:rsid w:val="007007C9"/>
    <w:rPr>
      <w:rFonts w:ascii="Trebuchet MS" w:hAnsi="Trebuchet MS" w:cs="Trebuchet MS"/>
      <w:b/>
      <w:bCs/>
      <w:caps/>
      <w:color w:val="auto"/>
      <w:sz w:val="18"/>
      <w:szCs w:val="18"/>
    </w:rPr>
  </w:style>
  <w:style w:type="character" w:customStyle="1" w:styleId="E-MailFormatvorlage461">
    <w:name w:val="E-MailFormatvorlage461"/>
    <w:uiPriority w:val="99"/>
    <w:rsid w:val="007007C9"/>
    <w:rPr>
      <w:rFonts w:ascii="Arial" w:hAnsi="Arial" w:cs="Arial"/>
      <w:color w:val="auto"/>
    </w:rPr>
  </w:style>
  <w:style w:type="paragraph" w:styleId="Textkrper-Einzug2">
    <w:name w:val="Body Text Indent 2"/>
    <w:basedOn w:val="Standard"/>
    <w:link w:val="Textkrper-Einzug2Zchn"/>
    <w:uiPriority w:val="99"/>
    <w:rsid w:val="007007C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rsid w:val="007007C9"/>
    <w:rPr>
      <w:rFonts w:ascii="Arial" w:hAnsi="Arial" w:cs="Arial"/>
      <w:sz w:val="22"/>
      <w:szCs w:val="22"/>
    </w:rPr>
  </w:style>
  <w:style w:type="character" w:customStyle="1" w:styleId="emailformatvorlage19">
    <w:name w:val="emailformatvorlage19"/>
    <w:uiPriority w:val="99"/>
    <w:rsid w:val="007007C9"/>
    <w:rPr>
      <w:rFonts w:ascii="Arial" w:hAnsi="Arial" w:cs="Arial"/>
      <w:color w:val="000000"/>
    </w:rPr>
  </w:style>
  <w:style w:type="character" w:customStyle="1" w:styleId="E-MailFormatvorlage501">
    <w:name w:val="E-MailFormatvorlage5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11">
    <w:name w:val="E-MailFormatvorlage51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21">
    <w:name w:val="E-MailFormatvorlage521"/>
    <w:uiPriority w:val="99"/>
    <w:rsid w:val="007007C9"/>
    <w:rPr>
      <w:rFonts w:ascii="Arial" w:hAnsi="Arial" w:cs="Arial"/>
      <w:color w:val="808000"/>
    </w:rPr>
  </w:style>
  <w:style w:type="character" w:customStyle="1" w:styleId="E-MailFormatvorlage53">
    <w:name w:val="E-MailFormatvorlage53"/>
    <w:rsid w:val="00F73F24"/>
    <w:rPr>
      <w:rFonts w:ascii="Arial" w:hAnsi="Arial" w:cs="Arial"/>
      <w:color w:val="000000"/>
      <w:sz w:val="20"/>
    </w:rPr>
  </w:style>
  <w:style w:type="character" w:customStyle="1" w:styleId="recapflightdetailtitle1">
    <w:name w:val="recapflightdetailtitle1"/>
    <w:rsid w:val="00F67DD8"/>
    <w:rPr>
      <w:rFonts w:ascii="Arial" w:hAnsi="Arial" w:cs="Arial" w:hint="default"/>
      <w:b/>
      <w:bCs/>
      <w:color w:val="5C6580"/>
      <w:sz w:val="17"/>
      <w:szCs w:val="17"/>
    </w:rPr>
  </w:style>
  <w:style w:type="paragraph" w:styleId="Listenabsatz">
    <w:name w:val="List Paragraph"/>
    <w:basedOn w:val="Standard"/>
    <w:uiPriority w:val="34"/>
    <w:qFormat/>
    <w:rsid w:val="00634180"/>
    <w:pPr>
      <w:ind w:left="720"/>
    </w:pPr>
    <w:rPr>
      <w:rFonts w:ascii="Calibri" w:eastAsia="Calibri" w:hAnsi="Calibri" w:cs="Times New Roman"/>
      <w:lang w:eastAsia="en-US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A351C"/>
  </w:style>
  <w:style w:type="paragraph" w:styleId="Aufzhlungszeichen">
    <w:name w:val="List Bullet"/>
    <w:basedOn w:val="Standard"/>
    <w:uiPriority w:val="99"/>
    <w:semiHidden/>
    <w:unhideWhenUsed/>
    <w:rsid w:val="00CA351C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A351C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A351C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A351C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A351C"/>
    <w:pPr>
      <w:numPr>
        <w:numId w:val="12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A351C"/>
  </w:style>
  <w:style w:type="character" w:customStyle="1" w:styleId="DatumZchn">
    <w:name w:val="Datum Zchn"/>
    <w:link w:val="Datum"/>
    <w:uiPriority w:val="99"/>
    <w:semiHidden/>
    <w:rsid w:val="00CA351C"/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A351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CA351C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A351C"/>
  </w:style>
  <w:style w:type="character" w:customStyle="1" w:styleId="E-Mail-SignaturZchn">
    <w:name w:val="E-Mail-Signatur Zchn"/>
    <w:link w:val="E-Mail-Signatur"/>
    <w:uiPriority w:val="99"/>
    <w:semiHidden/>
    <w:rsid w:val="00CA351C"/>
    <w:rPr>
      <w:rFonts w:ascii="Arial" w:hAnsi="Arial" w:cs="Arial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351C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A351C"/>
  </w:style>
  <w:style w:type="character" w:customStyle="1" w:styleId="Fu-EndnotenberschriftZchn">
    <w:name w:val="Fuß/-Endnotenüberschrift Zchn"/>
    <w:link w:val="Fu-Endnotenberschrift"/>
    <w:uiPriority w:val="99"/>
    <w:semiHidden/>
    <w:rsid w:val="00CA351C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351C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A351C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CA351C"/>
    <w:rPr>
      <w:rFonts w:ascii="Arial" w:hAnsi="Arial" w:cs="Arial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A351C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CA351C"/>
    <w:rPr>
      <w:rFonts w:ascii="Arial" w:hAnsi="Arial" w:cs="Arial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A351C"/>
    <w:rPr>
      <w:rFonts w:ascii="Consolas" w:hAnsi="Consolas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A351C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A351C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A351C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A351C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A351C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A351C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A351C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A351C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A351C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A351C"/>
    <w:rPr>
      <w:rFonts w:ascii="Cambria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4180"/>
    <w:pPr>
      <w:spacing w:before="480" w:line="240" w:lineRule="auto"/>
      <w:outlineLvl w:val="9"/>
    </w:pPr>
    <w:rPr>
      <w:rFonts w:ascii="Cambria" w:hAnsi="Cambria" w:cs="Times New Roman"/>
      <w:color w:val="365F91"/>
      <w:spacing w:val="0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41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IntensivesZitatZchn">
    <w:name w:val="Intensives Zitat Zchn"/>
    <w:link w:val="IntensivesZitat"/>
    <w:uiPriority w:val="30"/>
    <w:rsid w:val="00634180"/>
    <w:rPr>
      <w:rFonts w:ascii="Arial" w:hAnsi="Arial" w:cs="Arial"/>
      <w:b/>
      <w:bCs/>
      <w:i/>
      <w:iCs/>
      <w:color w:val="4F81BD"/>
    </w:rPr>
  </w:style>
  <w:style w:type="paragraph" w:styleId="KeinLeerraum">
    <w:name w:val="No Spacing"/>
    <w:uiPriority w:val="1"/>
    <w:qFormat/>
    <w:rsid w:val="00634180"/>
    <w:rPr>
      <w:rFonts w:ascii="Arial" w:hAnsi="Arial" w:cs="Arial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351C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351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A351C"/>
    <w:rPr>
      <w:rFonts w:ascii="Arial" w:hAnsi="Arial" w:cs="Arial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A351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A351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A351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A351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A351C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A351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A351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A351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A351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A351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A351C"/>
    <w:pPr>
      <w:numPr>
        <w:numId w:val="1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A351C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A351C"/>
    <w:pPr>
      <w:numPr>
        <w:numId w:val="1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A351C"/>
    <w:pPr>
      <w:numPr>
        <w:numId w:val="1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A351C"/>
    <w:pPr>
      <w:numPr>
        <w:numId w:val="17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A351C"/>
  </w:style>
  <w:style w:type="paragraph" w:styleId="Makrotext">
    <w:name w:val="macro"/>
    <w:link w:val="MakrotextZchn"/>
    <w:uiPriority w:val="99"/>
    <w:semiHidden/>
    <w:unhideWhenUsed/>
    <w:rsid w:val="00CA3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MakrotextZchn">
    <w:name w:val="Makrotext Zchn"/>
    <w:link w:val="Makrotex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A3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CA351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A351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CA351C"/>
    <w:rPr>
      <w:rFonts w:ascii="Consolas" w:hAnsi="Consolas" w:cs="Arial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A351C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A351C"/>
    <w:pPr>
      <w:spacing w:before="120"/>
    </w:pPr>
    <w:rPr>
      <w:rFonts w:ascii="Cambria" w:hAnsi="Cambria" w:cs="Times New Roman"/>
      <w:b/>
      <w:bCs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A351C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CA35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CA351C"/>
    <w:rPr>
      <w:rFonts w:ascii="Arial" w:hAnsi="Arial" w:cs="Arial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A351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A351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A351C"/>
    <w:pPr>
      <w:spacing w:after="0" w:line="240" w:lineRule="auto"/>
      <w:ind w:firstLine="360"/>
    </w:pPr>
    <w:rPr>
      <w:sz w:val="22"/>
      <w:szCs w:val="22"/>
    </w:r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CA351C"/>
    <w:rPr>
      <w:rFonts w:ascii="Arial" w:hAnsi="Arial" w:cs="Arial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A351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CA351C"/>
    <w:rPr>
      <w:rFonts w:ascii="Arial" w:hAnsi="Arial" w:cs="Arial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A351C"/>
    <w:pPr>
      <w:spacing w:after="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CA351C"/>
    <w:rPr>
      <w:rFonts w:ascii="Arial" w:hAnsi="Arial" w:cs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63418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34180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berschrift4Zchn">
    <w:name w:val="Überschrift 4 Zchn"/>
    <w:link w:val="berschrift4"/>
    <w:uiPriority w:val="9"/>
    <w:semiHidden/>
    <w:rsid w:val="00634180"/>
    <w:rPr>
      <w:rFonts w:ascii="Cambria" w:hAnsi="Cambria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semiHidden/>
    <w:rsid w:val="00634180"/>
    <w:rPr>
      <w:rFonts w:ascii="Cambria" w:hAnsi="Cambria"/>
      <w:color w:val="243F60"/>
    </w:rPr>
  </w:style>
  <w:style w:type="character" w:customStyle="1" w:styleId="berschrift6Zchn">
    <w:name w:val="Überschrift 6 Zchn"/>
    <w:link w:val="berschrift6"/>
    <w:uiPriority w:val="9"/>
    <w:semiHidden/>
    <w:rsid w:val="00634180"/>
    <w:rPr>
      <w:rFonts w:ascii="Cambria" w:hAnsi="Cambria"/>
      <w:i/>
      <w:iCs/>
      <w:color w:val="243F60"/>
    </w:rPr>
  </w:style>
  <w:style w:type="character" w:customStyle="1" w:styleId="berschrift9Zchn">
    <w:name w:val="Überschrift 9 Zchn"/>
    <w:link w:val="berschrift9"/>
    <w:uiPriority w:val="9"/>
    <w:semiHidden/>
    <w:rsid w:val="00634180"/>
    <w:rPr>
      <w:rFonts w:ascii="Cambria" w:hAnsi="Cambria"/>
      <w:i/>
      <w:iCs/>
      <w:color w:val="404040"/>
    </w:rPr>
  </w:style>
  <w:style w:type="paragraph" w:styleId="Umschlagabsenderadresse">
    <w:name w:val="envelope return"/>
    <w:basedOn w:val="Standard"/>
    <w:uiPriority w:val="99"/>
    <w:semiHidden/>
    <w:unhideWhenUsed/>
    <w:rsid w:val="00CA351C"/>
    <w:rPr>
      <w:rFonts w:ascii="Cambria" w:hAnsi="Cambria" w:cs="Times New Roman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A351C"/>
    <w:pPr>
      <w:framePr w:w="4320" w:h="2160" w:hRule="exact" w:hSpace="141" w:wrap="auto" w:hAnchor="page" w:xAlign="center" w:yAlign="bottom"/>
      <w:ind w:left="1"/>
    </w:pPr>
    <w:rPr>
      <w:rFonts w:ascii="Cambria" w:hAnsi="Cambria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A351C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CA351C"/>
    <w:rPr>
      <w:rFonts w:ascii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4180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634180"/>
    <w:rPr>
      <w:rFonts w:ascii="Cambria" w:hAnsi="Cambria"/>
      <w:i/>
      <w:iCs/>
      <w:color w:val="4F81BD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A351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A35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A351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351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351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351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351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351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351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634180"/>
    <w:rPr>
      <w:i/>
      <w:iCs/>
      <w:color w:val="000000"/>
      <w:szCs w:val="20"/>
    </w:rPr>
  </w:style>
  <w:style w:type="character" w:customStyle="1" w:styleId="ZitatZchn">
    <w:name w:val="Zitat Zchn"/>
    <w:link w:val="Zitat"/>
    <w:uiPriority w:val="29"/>
    <w:rsid w:val="00634180"/>
    <w:rPr>
      <w:rFonts w:ascii="Arial" w:hAnsi="Arial" w:cs="Arial"/>
      <w:i/>
      <w:iCs/>
      <w:color w:val="000000"/>
    </w:rPr>
  </w:style>
  <w:style w:type="character" w:customStyle="1" w:styleId="e-mailformatvorlage16">
    <w:name w:val="e-mailformatvorlage16"/>
    <w:rsid w:val="007871DA"/>
    <w:rPr>
      <w:rFonts w:ascii="Calibri" w:hAnsi="Calibri" w:hint="default"/>
      <w:color w:val="1F497D"/>
    </w:rPr>
  </w:style>
  <w:style w:type="character" w:customStyle="1" w:styleId="E-MailFormatvorlage241">
    <w:name w:val="E-MailFormatvorlage241"/>
    <w:rsid w:val="00EA54C6"/>
    <w:rPr>
      <w:rFonts w:ascii="Arial" w:hAnsi="Arial" w:cs="Arial" w:hint="default"/>
      <w:color w:val="808000"/>
    </w:rPr>
  </w:style>
  <w:style w:type="table" w:styleId="Tabellenraster">
    <w:name w:val="Table Grid"/>
    <w:basedOn w:val="NormaleTabelle"/>
    <w:uiPriority w:val="59"/>
    <w:rsid w:val="00731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1neuesdesign">
    <w:name w:val="h1 neues design"/>
    <w:basedOn w:val="Standard"/>
    <w:link w:val="h1neuesdesignZchn"/>
    <w:rsid w:val="00D17A26"/>
    <w:rPr>
      <w:rFonts w:ascii="Franklin Gothic Demi Cond" w:hAnsi="Franklin Gothic Demi Cond" w:cs="Times New Roman"/>
      <w:color w:val="095F8F"/>
      <w:sz w:val="36"/>
      <w:szCs w:val="20"/>
    </w:rPr>
  </w:style>
  <w:style w:type="character" w:customStyle="1" w:styleId="h1neuesdesignZchn">
    <w:name w:val="h1 neues design Zchn"/>
    <w:basedOn w:val="Absatz-Standardschriftart"/>
    <w:link w:val="h1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h2neuesdesign">
    <w:name w:val="h2 neues design"/>
    <w:basedOn w:val="h1neuesdesign"/>
    <w:link w:val="h2neuesdesignZchn"/>
    <w:rsid w:val="00D17A26"/>
  </w:style>
  <w:style w:type="character" w:customStyle="1" w:styleId="h2neuesdesignZchn">
    <w:name w:val="h2 neues design Zchn"/>
    <w:basedOn w:val="h1neuesdesignZchn"/>
    <w:link w:val="h2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NEUfettertextblau">
    <w:name w:val="NEU: fetter text blau"/>
    <w:basedOn w:val="NEUnormalertext"/>
    <w:link w:val="NEUfettertextblauZchn"/>
    <w:qFormat/>
    <w:rsid w:val="00634180"/>
    <w:pPr>
      <w:jc w:val="both"/>
    </w:pPr>
    <w:rPr>
      <w:b/>
      <w:color w:val="076090"/>
    </w:rPr>
  </w:style>
  <w:style w:type="character" w:customStyle="1" w:styleId="NEUfettertextblauZchn">
    <w:name w:val="NEU: fetter text blau Zchn"/>
    <w:basedOn w:val="NEUnormalertextZchn"/>
    <w:link w:val="NEUfettertextblau"/>
    <w:rsid w:val="00634180"/>
    <w:rPr>
      <w:rFonts w:ascii="Arial" w:hAnsi="Arial" w:cs="Poppins"/>
      <w:b/>
      <w:noProof/>
      <w:color w:val="076090"/>
      <w:szCs w:val="22"/>
    </w:rPr>
  </w:style>
  <w:style w:type="paragraph" w:customStyle="1" w:styleId="NEUberschriftgro">
    <w:name w:val="NEU:Überschrift groß"/>
    <w:basedOn w:val="Standard"/>
    <w:link w:val="NEUberschriftgroZchn"/>
    <w:qFormat/>
    <w:rsid w:val="00A10A53"/>
    <w:rPr>
      <w:rFonts w:ascii="Franklin Gothic Demi Cond" w:hAnsi="Franklin Gothic Demi Cond" w:cs="Times New Roman"/>
      <w:caps/>
      <w:color w:val="095F8F"/>
      <w:sz w:val="44"/>
      <w:szCs w:val="20"/>
    </w:rPr>
  </w:style>
  <w:style w:type="character" w:customStyle="1" w:styleId="NEUberschriftgroZchn">
    <w:name w:val="NEU:Überschrift groß Zchn"/>
    <w:basedOn w:val="Absatz-Standardschriftart"/>
    <w:link w:val="NEUberschriftgro"/>
    <w:rsid w:val="00A10A53"/>
    <w:rPr>
      <w:rFonts w:ascii="Franklin Gothic Demi Cond" w:hAnsi="Franklin Gothic Demi Cond"/>
      <w:caps/>
      <w:color w:val="095F8F"/>
      <w:sz w:val="44"/>
    </w:rPr>
  </w:style>
  <w:style w:type="paragraph" w:customStyle="1" w:styleId="NEUberschriftmittel">
    <w:name w:val="NEU: Überschrift mittel"/>
    <w:basedOn w:val="NEUberschriftgro"/>
    <w:link w:val="NEUberschriftmittelZchn"/>
    <w:qFormat/>
    <w:rsid w:val="00634180"/>
    <w:rPr>
      <w:sz w:val="32"/>
    </w:rPr>
  </w:style>
  <w:style w:type="character" w:customStyle="1" w:styleId="NEUberschriftmittelZchn">
    <w:name w:val="NEU: Überschrift mittel Zchn"/>
    <w:basedOn w:val="NEUberschriftgroZchn"/>
    <w:link w:val="NEUberschriftmittel"/>
    <w:rsid w:val="00634180"/>
    <w:rPr>
      <w:rFonts w:ascii="Franklin Gothic Demi Cond" w:hAnsi="Franklin Gothic Demi Cond"/>
      <w:caps/>
      <w:color w:val="095F8F"/>
      <w:sz w:val="32"/>
    </w:rPr>
  </w:style>
  <w:style w:type="paragraph" w:customStyle="1" w:styleId="berschriftReisefakten">
    <w:name w:val="Überschrift Reisefakten"/>
    <w:basedOn w:val="berschrift4"/>
    <w:link w:val="berschriftReisefaktenZchn"/>
    <w:qFormat/>
    <w:rsid w:val="00634180"/>
    <w:pPr>
      <w:keepNext w:val="0"/>
      <w:keepLines w:val="0"/>
      <w:pBdr>
        <w:top w:val="dotted" w:sz="6" w:space="2" w:color="076090"/>
      </w:pBdr>
      <w:spacing w:line="276" w:lineRule="auto"/>
      <w:jc w:val="both"/>
    </w:pPr>
    <w:rPr>
      <w:rFonts w:asciiTheme="minorHAnsi" w:eastAsiaTheme="minorEastAsia" w:hAnsiTheme="minorHAnsi" w:cstheme="minorBidi"/>
      <w:bCs w:val="0"/>
      <w:i w:val="0"/>
      <w:iCs w:val="0"/>
      <w:caps/>
      <w:color w:val="076090"/>
      <w:spacing w:val="10"/>
      <w:lang w:eastAsia="en-US"/>
    </w:rPr>
  </w:style>
  <w:style w:type="character" w:customStyle="1" w:styleId="berschriftReisefaktenZchn">
    <w:name w:val="Überschrift Reisefakten Zchn"/>
    <w:basedOn w:val="Absatz-Standardschriftart"/>
    <w:link w:val="berschriftReisefakten"/>
    <w:rsid w:val="00634180"/>
    <w:rPr>
      <w:rFonts w:asciiTheme="minorHAnsi" w:eastAsiaTheme="minorEastAsia" w:hAnsiTheme="minorHAnsi" w:cstheme="minorBidi"/>
      <w:b/>
      <w:caps/>
      <w:color w:val="076090"/>
      <w:spacing w:val="10"/>
      <w:lang w:eastAsia="en-US"/>
    </w:rPr>
  </w:style>
  <w:style w:type="paragraph" w:customStyle="1" w:styleId="Reiseverlaufberschrift">
    <w:name w:val="Reiseverlauf Überschrift"/>
    <w:basedOn w:val="berschrift5"/>
    <w:link w:val="ReiseverlaufberschriftZchn"/>
    <w:qFormat/>
    <w:rsid w:val="00634180"/>
    <w:pPr>
      <w:keepNext w:val="0"/>
      <w:keepLines w:val="0"/>
      <w:pBdr>
        <w:bottom w:val="single" w:sz="6" w:space="1" w:color="076090"/>
      </w:pBdr>
      <w:spacing w:line="276" w:lineRule="auto"/>
      <w:jc w:val="both"/>
    </w:pPr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character" w:customStyle="1" w:styleId="ReiseverlaufberschriftZchn">
    <w:name w:val="Reiseverlauf Überschrift Zchn"/>
    <w:basedOn w:val="Absatz-Standardschriftart"/>
    <w:link w:val="Reiseverlaufberschrift"/>
    <w:rsid w:val="00634180"/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paragraph" w:customStyle="1" w:styleId="NEUberschriftklein">
    <w:name w:val="NEU: Überschrift klein"/>
    <w:basedOn w:val="Standard"/>
    <w:link w:val="NEUberschriftkleinZchn"/>
    <w:qFormat/>
    <w:rsid w:val="00634180"/>
    <w:pPr>
      <w:spacing w:after="60"/>
    </w:pPr>
    <w:rPr>
      <w:rFonts w:ascii="Franklin Gothic Demi Cond" w:hAnsi="Franklin Gothic Demi Cond" w:cs="Times New Roman"/>
      <w:bCs/>
      <w:color w:val="095F8F"/>
      <w:sz w:val="26"/>
      <w:szCs w:val="20"/>
    </w:rPr>
  </w:style>
  <w:style w:type="character" w:customStyle="1" w:styleId="NEUberschriftkleinZchn">
    <w:name w:val="NEU: Überschrift klein Zchn"/>
    <w:basedOn w:val="Absatz-Standardschriftart"/>
    <w:link w:val="NEUberschriftklein"/>
    <w:rsid w:val="00634180"/>
    <w:rPr>
      <w:rFonts w:ascii="Franklin Gothic Demi Cond" w:hAnsi="Franklin Gothic Demi Cond"/>
      <w:bCs/>
      <w:color w:val="095F8F"/>
      <w:sz w:val="26"/>
    </w:rPr>
  </w:style>
  <w:style w:type="paragraph" w:customStyle="1" w:styleId="NEUnormalertext">
    <w:name w:val="NEU: normaler text"/>
    <w:basedOn w:val="Standard"/>
    <w:link w:val="NEUnormalertextZchn"/>
    <w:qFormat/>
    <w:rsid w:val="00634180"/>
    <w:pPr>
      <w:spacing w:line="276" w:lineRule="auto"/>
    </w:pPr>
    <w:rPr>
      <w:rFonts w:cs="Poppins"/>
      <w:noProof/>
    </w:rPr>
  </w:style>
  <w:style w:type="character" w:customStyle="1" w:styleId="NEUnormalertextZchn">
    <w:name w:val="NEU: normaler text Zchn"/>
    <w:basedOn w:val="Absatz-Standardschriftart"/>
    <w:link w:val="NEUnormalertext"/>
    <w:rsid w:val="00634180"/>
    <w:rPr>
      <w:rFonts w:ascii="Arial" w:hAnsi="Arial" w:cs="Poppins"/>
      <w:noProof/>
      <w:szCs w:val="22"/>
    </w:rPr>
  </w:style>
  <w:style w:type="paragraph" w:customStyle="1" w:styleId="NEUAufzhlung">
    <w:name w:val="NEU: Aufzählung"/>
    <w:basedOn w:val="NEUnormalertext"/>
    <w:link w:val="NEUAufzhlungZchn"/>
    <w:qFormat/>
    <w:rsid w:val="0073444F"/>
    <w:pPr>
      <w:numPr>
        <w:numId w:val="28"/>
      </w:numPr>
      <w:jc w:val="both"/>
    </w:pPr>
  </w:style>
  <w:style w:type="character" w:customStyle="1" w:styleId="NEUAufzhlungZchn">
    <w:name w:val="NEU: Aufzählung Zchn"/>
    <w:basedOn w:val="NEUnormalertextZchn"/>
    <w:link w:val="NEUAufzhlung"/>
    <w:rsid w:val="0073444F"/>
    <w:rPr>
      <w:rFonts w:ascii="Arial" w:hAnsi="Arial" w:cs="Poppins"/>
      <w:noProof/>
      <w:szCs w:val="22"/>
    </w:rPr>
  </w:style>
  <w:style w:type="paragraph" w:customStyle="1" w:styleId="NEUfettertextrot">
    <w:name w:val="NEU: fetter text rot"/>
    <w:basedOn w:val="NEUnormalertext"/>
    <w:link w:val="NEUfettertextrotZchn"/>
    <w:qFormat/>
    <w:rsid w:val="00A10A53"/>
    <w:rPr>
      <w:b/>
      <w:iCs/>
      <w:color w:val="2D9996"/>
    </w:rPr>
  </w:style>
  <w:style w:type="character" w:customStyle="1" w:styleId="NEUfettertextrotZchn">
    <w:name w:val="NEU: fetter text rot Zchn"/>
    <w:basedOn w:val="NEUnormalertextZchn"/>
    <w:link w:val="NEUfettertextrot"/>
    <w:rsid w:val="00A10A53"/>
    <w:rPr>
      <w:rFonts w:ascii="Arial" w:hAnsi="Arial" w:cs="Poppins"/>
      <w:b/>
      <w:iCs/>
      <w:noProof/>
      <w:color w:val="2D9996"/>
      <w:szCs w:val="22"/>
    </w:rPr>
  </w:style>
  <w:style w:type="paragraph" w:customStyle="1" w:styleId="NEUAufzhlungimpreisenthalten">
    <w:name w:val="NEU Aufzählung im preis enthalten"/>
    <w:basedOn w:val="NEUAufzhlung"/>
    <w:link w:val="NEUAufzhlungimpreisenthaltenZchn"/>
    <w:qFormat/>
    <w:rsid w:val="00A10A53"/>
    <w:pPr>
      <w:numPr>
        <w:numId w:val="29"/>
      </w:numPr>
    </w:pPr>
  </w:style>
  <w:style w:type="character" w:customStyle="1" w:styleId="NEUAufzhlungimpreisenthaltenZchn">
    <w:name w:val="NEU Aufzählung im preis enthalten Zchn"/>
    <w:basedOn w:val="NEUAufzhlungZchn"/>
    <w:link w:val="NEUAufzhlungimpreisenthalten"/>
    <w:rsid w:val="00A10A53"/>
    <w:rPr>
      <w:rFonts w:ascii="Arial" w:hAnsi="Arial" w:cs="Poppins"/>
      <w:noProof/>
      <w:szCs w:val="22"/>
    </w:rPr>
  </w:style>
  <w:style w:type="paragraph" w:customStyle="1" w:styleId="NEUAufzhlungNichtimPreis">
    <w:name w:val="NEU: Aufzählung Nicht im Preis"/>
    <w:basedOn w:val="NEUAufzhlung"/>
    <w:link w:val="NEUAufzhlungNichtimPreisZchn"/>
    <w:qFormat/>
    <w:rsid w:val="00A10A53"/>
    <w:pPr>
      <w:numPr>
        <w:numId w:val="30"/>
      </w:numPr>
    </w:pPr>
  </w:style>
  <w:style w:type="character" w:customStyle="1" w:styleId="NEUAufzhlungNichtimPreisZchn">
    <w:name w:val="NEU: Aufzählung Nicht im Preis Zchn"/>
    <w:basedOn w:val="NEUAufzhlungZchn"/>
    <w:link w:val="NEUAufzhlungNichtimPreis"/>
    <w:rsid w:val="00A10A53"/>
    <w:rPr>
      <w:rFonts w:ascii="Arial" w:hAnsi="Arial" w:cs="Poppins"/>
      <w:noProof/>
      <w:szCs w:val="22"/>
    </w:rPr>
  </w:style>
  <w:style w:type="character" w:styleId="SchwacheHervorhebung">
    <w:name w:val="Subtle Emphasis"/>
    <w:uiPriority w:val="19"/>
    <w:qFormat/>
    <w:rsid w:val="00634180"/>
    <w:rPr>
      <w:i/>
      <w:iCs/>
      <w:color w:val="243F60" w:themeColor="accent1" w:themeShade="7F"/>
    </w:rPr>
  </w:style>
  <w:style w:type="character" w:styleId="IntensiveHervorhebung">
    <w:name w:val="Intense Emphasis"/>
    <w:uiPriority w:val="21"/>
    <w:qFormat/>
    <w:rsid w:val="00634180"/>
    <w:rPr>
      <w:b/>
      <w:bCs/>
      <w:caps/>
      <w:color w:val="243F60" w:themeColor="accent1" w:themeShade="7F"/>
      <w:spacing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alutation" w:unhideWhenUsed="0"/>
    <w:lsdException w:name="Body Text Indent 2" w:unhideWhenUsed="0"/>
    <w:lsdException w:name="Block Text" w:uiPriority="0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43D"/>
    <w:rPr>
      <w:rFonts w:ascii="Arial" w:hAnsi="Arial" w:cs="Arial"/>
      <w:szCs w:val="22"/>
    </w:rPr>
  </w:style>
  <w:style w:type="paragraph" w:styleId="berschrift1">
    <w:name w:val="heading 1"/>
    <w:basedOn w:val="Standard"/>
    <w:next w:val="Textkrper"/>
    <w:link w:val="berschrift1Zchn"/>
    <w:uiPriority w:val="99"/>
    <w:qFormat/>
    <w:rsid w:val="00634180"/>
    <w:pPr>
      <w:keepNext/>
      <w:keepLines/>
      <w:spacing w:line="220" w:lineRule="atLeast"/>
      <w:outlineLvl w:val="0"/>
    </w:pPr>
    <w:rPr>
      <w:b/>
      <w:bCs/>
      <w:spacing w:val="-10"/>
      <w:kern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34180"/>
    <w:pPr>
      <w:keepNext/>
      <w:jc w:val="both"/>
      <w:outlineLvl w:val="1"/>
    </w:pPr>
    <w:rPr>
      <w:rFonts w:ascii="Times New Roman" w:hAnsi="Times New Roman" w:cs="Times New Roman"/>
      <w:b/>
      <w:bCs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34180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4180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4180"/>
    <w:pPr>
      <w:keepNext/>
      <w:keepLines/>
      <w:spacing w:before="200"/>
      <w:outlineLvl w:val="4"/>
    </w:pPr>
    <w:rPr>
      <w:rFonts w:ascii="Cambria" w:hAnsi="Cambria" w:cs="Times New Roman"/>
      <w:color w:val="243F6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4180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34180"/>
    <w:pPr>
      <w:keepNext/>
      <w:ind w:left="180" w:right="180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34180"/>
    <w:pPr>
      <w:keepNext/>
      <w:keepLines/>
      <w:spacing w:before="200"/>
      <w:outlineLvl w:val="7"/>
    </w:pPr>
    <w:rPr>
      <w:rFonts w:ascii="Cambria" w:hAnsi="Cambria" w:cs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4180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34180"/>
    <w:rPr>
      <w:rFonts w:ascii="Arial" w:hAnsi="Arial" w:cs="Arial"/>
      <w:b/>
      <w:bCs/>
      <w:spacing w:val="-10"/>
      <w:kern w:val="20"/>
    </w:rPr>
  </w:style>
  <w:style w:type="character" w:customStyle="1" w:styleId="berschrift2Zchn">
    <w:name w:val="Überschrift 2 Zchn"/>
    <w:link w:val="berschrift2"/>
    <w:uiPriority w:val="99"/>
    <w:rsid w:val="00634180"/>
    <w:rPr>
      <w:rFonts w:ascii="Times New Roman" w:hAnsi="Times New Roman"/>
      <w:b/>
      <w:bCs/>
      <w:u w:val="single"/>
    </w:rPr>
  </w:style>
  <w:style w:type="character" w:customStyle="1" w:styleId="berschrift3Zchn">
    <w:name w:val="Überschrift 3 Zchn"/>
    <w:link w:val="berschrift3"/>
    <w:uiPriority w:val="99"/>
    <w:rsid w:val="00634180"/>
    <w:rPr>
      <w:rFonts w:ascii="Cambria" w:hAnsi="Cambria" w:cs="Cambria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rsid w:val="00634180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link w:val="berschrift8"/>
    <w:uiPriority w:val="99"/>
    <w:rsid w:val="00634180"/>
    <w:rPr>
      <w:rFonts w:ascii="Cambria" w:hAnsi="Cambria" w:cs="Cambria"/>
      <w:color w:val="404040"/>
    </w:rPr>
  </w:style>
  <w:style w:type="paragraph" w:styleId="Kopfzeile">
    <w:name w:val="header"/>
    <w:basedOn w:val="Standard"/>
    <w:link w:val="KopfzeileZchn"/>
    <w:rsid w:val="00700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736F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700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1736F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7007C9"/>
    <w:pPr>
      <w:spacing w:after="240" w:line="240" w:lineRule="atLeast"/>
    </w:pPr>
    <w:rPr>
      <w:szCs w:val="20"/>
    </w:rPr>
  </w:style>
  <w:style w:type="character" w:customStyle="1" w:styleId="TextkrperZchn">
    <w:name w:val="Textkörper Zchn"/>
    <w:link w:val="Textkrper"/>
    <w:uiPriority w:val="99"/>
    <w:rsid w:val="007007C9"/>
    <w:rPr>
      <w:rFonts w:ascii="Times New Roman" w:hAnsi="Times New Roman" w:cs="Times New Roman"/>
    </w:rPr>
  </w:style>
  <w:style w:type="paragraph" w:styleId="Anrede">
    <w:name w:val="Salutation"/>
    <w:basedOn w:val="Standard"/>
    <w:next w:val="Textkrper"/>
    <w:link w:val="AnredeZchn"/>
    <w:uiPriority w:val="99"/>
    <w:rsid w:val="007007C9"/>
    <w:pPr>
      <w:spacing w:before="240" w:after="240"/>
    </w:pPr>
    <w:rPr>
      <w:szCs w:val="20"/>
    </w:rPr>
  </w:style>
  <w:style w:type="character" w:customStyle="1" w:styleId="AnredeZchn">
    <w:name w:val="Anrede Zchn"/>
    <w:link w:val="Anrede"/>
    <w:uiPriority w:val="99"/>
    <w:rsid w:val="007007C9"/>
    <w:rPr>
      <w:rFonts w:ascii="Times New Roman" w:hAnsi="Times New Roman" w:cs="Times New Roman"/>
    </w:rPr>
  </w:style>
  <w:style w:type="paragraph" w:styleId="Beschriftung">
    <w:name w:val="caption"/>
    <w:basedOn w:val="Standard"/>
    <w:next w:val="Standard"/>
    <w:uiPriority w:val="99"/>
    <w:qFormat/>
    <w:rsid w:val="00634180"/>
    <w:rPr>
      <w:b/>
      <w:bCs/>
      <w:szCs w:val="20"/>
    </w:rPr>
  </w:style>
  <w:style w:type="paragraph" w:styleId="StandardWeb">
    <w:name w:val="Normal (Web)"/>
    <w:basedOn w:val="Standard"/>
    <w:uiPriority w:val="99"/>
    <w:rsid w:val="007007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-MailFormatvorlage301">
    <w:name w:val="E-MailFormatvorlage3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7007C9"/>
    <w:rPr>
      <w:rFonts w:ascii="Times New Roman" w:hAnsi="Times New Roman" w:cs="Times New Roman"/>
      <w:color w:val="0000FF"/>
      <w:u w:val="single"/>
    </w:rPr>
  </w:style>
  <w:style w:type="paragraph" w:customStyle="1" w:styleId="Betreff">
    <w:name w:val="Betreff"/>
    <w:basedOn w:val="Standard"/>
    <w:next w:val="Anrede"/>
    <w:uiPriority w:val="99"/>
    <w:rsid w:val="007007C9"/>
    <w:rPr>
      <w:b/>
      <w:bCs/>
      <w:szCs w:val="20"/>
    </w:rPr>
  </w:style>
  <w:style w:type="paragraph" w:styleId="Blocktext">
    <w:name w:val="Block Text"/>
    <w:basedOn w:val="Standard"/>
    <w:rsid w:val="007007C9"/>
    <w:pPr>
      <w:ind w:left="180" w:right="360"/>
    </w:pPr>
    <w:rPr>
      <w:color w:val="000000"/>
      <w:szCs w:val="20"/>
    </w:rPr>
  </w:style>
  <w:style w:type="character" w:styleId="Fett">
    <w:name w:val="Strong"/>
    <w:uiPriority w:val="22"/>
    <w:qFormat/>
    <w:rsid w:val="00634180"/>
    <w:rPr>
      <w:rFonts w:ascii="Times New Roman" w:hAnsi="Times New Roman" w:cs="Times New Roman"/>
      <w:b/>
      <w:bCs/>
    </w:rPr>
  </w:style>
  <w:style w:type="character" w:customStyle="1" w:styleId="normtext1">
    <w:name w:val="normtext1"/>
    <w:uiPriority w:val="99"/>
    <w:rsid w:val="007007C9"/>
    <w:rPr>
      <w:rFonts w:ascii="Arial" w:hAnsi="Arial" w:cs="Arial"/>
      <w:sz w:val="15"/>
      <w:szCs w:val="15"/>
    </w:rPr>
  </w:style>
  <w:style w:type="character" w:customStyle="1" w:styleId="basistext1">
    <w:name w:val="basistext1"/>
    <w:uiPriority w:val="99"/>
    <w:rsid w:val="007007C9"/>
    <w:rPr>
      <w:rFonts w:ascii="Verdana" w:hAnsi="Verdana" w:cs="Verdana"/>
      <w:color w:val="000000"/>
      <w:spacing w:val="195"/>
      <w:w w:val="0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darkdynamic1">
    <w:name w:val="darkdynamic1"/>
    <w:uiPriority w:val="99"/>
    <w:rsid w:val="007007C9"/>
    <w:rPr>
      <w:rFonts w:ascii="Arial" w:hAnsi="Arial" w:cs="Arial"/>
      <w:b/>
      <w:bCs/>
      <w:i/>
      <w:iCs/>
      <w:color w:val="auto"/>
      <w:sz w:val="24"/>
      <w:szCs w:val="24"/>
    </w:rPr>
  </w:style>
  <w:style w:type="character" w:customStyle="1" w:styleId="navigation1">
    <w:name w:val="navigation1"/>
    <w:uiPriority w:val="99"/>
    <w:rsid w:val="007007C9"/>
    <w:rPr>
      <w:rFonts w:ascii="Arial" w:hAnsi="Arial" w:cs="Arial"/>
      <w:sz w:val="17"/>
      <w:szCs w:val="17"/>
    </w:rPr>
  </w:style>
  <w:style w:type="character" w:customStyle="1" w:styleId="text1">
    <w:name w:val="text1"/>
    <w:uiPriority w:val="99"/>
    <w:rsid w:val="007007C9"/>
    <w:rPr>
      <w:rFonts w:ascii="Verdana" w:hAnsi="Verdana" w:cs="Verdana"/>
      <w:color w:val="FFFFFF"/>
      <w:sz w:val="17"/>
      <w:szCs w:val="17"/>
      <w:u w:val="none"/>
      <w:effect w:val="none"/>
    </w:rPr>
  </w:style>
  <w:style w:type="paragraph" w:customStyle="1" w:styleId="kathlwrap2">
    <w:name w:val="kathl_wrap2"/>
    <w:basedOn w:val="Standard"/>
    <w:uiPriority w:val="99"/>
    <w:rsid w:val="007007C9"/>
    <w:pPr>
      <w:spacing w:before="450" w:after="300"/>
    </w:pPr>
    <w:rPr>
      <w:sz w:val="24"/>
      <w:szCs w:val="24"/>
    </w:rPr>
  </w:style>
  <w:style w:type="character" w:customStyle="1" w:styleId="kathl2">
    <w:name w:val="kathl2"/>
    <w:uiPriority w:val="99"/>
    <w:rsid w:val="007007C9"/>
    <w:rPr>
      <w:rFonts w:ascii="Times New Roman" w:hAnsi="Times New Roman" w:cs="Times New Roman"/>
      <w:b/>
      <w:bCs/>
      <w:color w:val="auto"/>
    </w:rPr>
  </w:style>
  <w:style w:type="character" w:customStyle="1" w:styleId="tx-psmhighlight-sword-11">
    <w:name w:val="tx-psmhighlight-sword-11"/>
    <w:uiPriority w:val="99"/>
    <w:rsid w:val="007007C9"/>
    <w:rPr>
      <w:rFonts w:ascii="Times New Roman" w:hAnsi="Times New Roman" w:cs="Times New Roman"/>
      <w:shd w:val="clear" w:color="auto" w:fill="auto"/>
    </w:rPr>
  </w:style>
  <w:style w:type="character" w:customStyle="1" w:styleId="heading12">
    <w:name w:val="heading12"/>
    <w:uiPriority w:val="99"/>
    <w:rsid w:val="007007C9"/>
    <w:rPr>
      <w:rFonts w:ascii="Trebuchet MS" w:hAnsi="Trebuchet MS" w:cs="Trebuchet MS"/>
      <w:b/>
      <w:bCs/>
      <w:caps/>
      <w:color w:val="auto"/>
      <w:sz w:val="18"/>
      <w:szCs w:val="18"/>
    </w:rPr>
  </w:style>
  <w:style w:type="character" w:customStyle="1" w:styleId="E-MailFormatvorlage461">
    <w:name w:val="E-MailFormatvorlage461"/>
    <w:uiPriority w:val="99"/>
    <w:rsid w:val="007007C9"/>
    <w:rPr>
      <w:rFonts w:ascii="Arial" w:hAnsi="Arial" w:cs="Arial"/>
      <w:color w:val="auto"/>
    </w:rPr>
  </w:style>
  <w:style w:type="paragraph" w:styleId="Textkrper-Einzug2">
    <w:name w:val="Body Text Indent 2"/>
    <w:basedOn w:val="Standard"/>
    <w:link w:val="Textkrper-Einzug2Zchn"/>
    <w:uiPriority w:val="99"/>
    <w:rsid w:val="007007C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rsid w:val="007007C9"/>
    <w:rPr>
      <w:rFonts w:ascii="Arial" w:hAnsi="Arial" w:cs="Arial"/>
      <w:sz w:val="22"/>
      <w:szCs w:val="22"/>
    </w:rPr>
  </w:style>
  <w:style w:type="character" w:customStyle="1" w:styleId="emailformatvorlage19">
    <w:name w:val="emailformatvorlage19"/>
    <w:uiPriority w:val="99"/>
    <w:rsid w:val="007007C9"/>
    <w:rPr>
      <w:rFonts w:ascii="Arial" w:hAnsi="Arial" w:cs="Arial"/>
      <w:color w:val="000000"/>
    </w:rPr>
  </w:style>
  <w:style w:type="character" w:customStyle="1" w:styleId="E-MailFormatvorlage501">
    <w:name w:val="E-MailFormatvorlage5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11">
    <w:name w:val="E-MailFormatvorlage51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21">
    <w:name w:val="E-MailFormatvorlage521"/>
    <w:uiPriority w:val="99"/>
    <w:rsid w:val="007007C9"/>
    <w:rPr>
      <w:rFonts w:ascii="Arial" w:hAnsi="Arial" w:cs="Arial"/>
      <w:color w:val="808000"/>
    </w:rPr>
  </w:style>
  <w:style w:type="character" w:customStyle="1" w:styleId="E-MailFormatvorlage53">
    <w:name w:val="E-MailFormatvorlage53"/>
    <w:rsid w:val="00F73F24"/>
    <w:rPr>
      <w:rFonts w:ascii="Arial" w:hAnsi="Arial" w:cs="Arial"/>
      <w:color w:val="000000"/>
      <w:sz w:val="20"/>
    </w:rPr>
  </w:style>
  <w:style w:type="character" w:customStyle="1" w:styleId="recapflightdetailtitle1">
    <w:name w:val="recapflightdetailtitle1"/>
    <w:rsid w:val="00F67DD8"/>
    <w:rPr>
      <w:rFonts w:ascii="Arial" w:hAnsi="Arial" w:cs="Arial" w:hint="default"/>
      <w:b/>
      <w:bCs/>
      <w:color w:val="5C6580"/>
      <w:sz w:val="17"/>
      <w:szCs w:val="17"/>
    </w:rPr>
  </w:style>
  <w:style w:type="paragraph" w:styleId="Listenabsatz">
    <w:name w:val="List Paragraph"/>
    <w:basedOn w:val="Standard"/>
    <w:uiPriority w:val="34"/>
    <w:qFormat/>
    <w:rsid w:val="00634180"/>
    <w:pPr>
      <w:ind w:left="720"/>
    </w:pPr>
    <w:rPr>
      <w:rFonts w:ascii="Calibri" w:eastAsia="Calibri" w:hAnsi="Calibri" w:cs="Times New Roman"/>
      <w:lang w:eastAsia="en-US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A351C"/>
  </w:style>
  <w:style w:type="paragraph" w:styleId="Aufzhlungszeichen">
    <w:name w:val="List Bullet"/>
    <w:basedOn w:val="Standard"/>
    <w:uiPriority w:val="99"/>
    <w:semiHidden/>
    <w:unhideWhenUsed/>
    <w:rsid w:val="00CA351C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A351C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A351C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A351C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A351C"/>
    <w:pPr>
      <w:numPr>
        <w:numId w:val="12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A351C"/>
  </w:style>
  <w:style w:type="character" w:customStyle="1" w:styleId="DatumZchn">
    <w:name w:val="Datum Zchn"/>
    <w:link w:val="Datum"/>
    <w:uiPriority w:val="99"/>
    <w:semiHidden/>
    <w:rsid w:val="00CA351C"/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A351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CA351C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A351C"/>
  </w:style>
  <w:style w:type="character" w:customStyle="1" w:styleId="E-Mail-SignaturZchn">
    <w:name w:val="E-Mail-Signatur Zchn"/>
    <w:link w:val="E-Mail-Signatur"/>
    <w:uiPriority w:val="99"/>
    <w:semiHidden/>
    <w:rsid w:val="00CA351C"/>
    <w:rPr>
      <w:rFonts w:ascii="Arial" w:hAnsi="Arial" w:cs="Arial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351C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A351C"/>
  </w:style>
  <w:style w:type="character" w:customStyle="1" w:styleId="Fu-EndnotenberschriftZchn">
    <w:name w:val="Fuß/-Endnotenüberschrift Zchn"/>
    <w:link w:val="Fu-Endnotenberschrift"/>
    <w:uiPriority w:val="99"/>
    <w:semiHidden/>
    <w:rsid w:val="00CA351C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351C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A351C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CA351C"/>
    <w:rPr>
      <w:rFonts w:ascii="Arial" w:hAnsi="Arial" w:cs="Arial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A351C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CA351C"/>
    <w:rPr>
      <w:rFonts w:ascii="Arial" w:hAnsi="Arial" w:cs="Arial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A351C"/>
    <w:rPr>
      <w:rFonts w:ascii="Consolas" w:hAnsi="Consolas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A351C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A351C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A351C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A351C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A351C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A351C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A351C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A351C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A351C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A351C"/>
    <w:rPr>
      <w:rFonts w:ascii="Cambria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4180"/>
    <w:pPr>
      <w:spacing w:before="480" w:line="240" w:lineRule="auto"/>
      <w:outlineLvl w:val="9"/>
    </w:pPr>
    <w:rPr>
      <w:rFonts w:ascii="Cambria" w:hAnsi="Cambria" w:cs="Times New Roman"/>
      <w:color w:val="365F91"/>
      <w:spacing w:val="0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41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IntensivesZitatZchn">
    <w:name w:val="Intensives Zitat Zchn"/>
    <w:link w:val="IntensivesZitat"/>
    <w:uiPriority w:val="30"/>
    <w:rsid w:val="00634180"/>
    <w:rPr>
      <w:rFonts w:ascii="Arial" w:hAnsi="Arial" w:cs="Arial"/>
      <w:b/>
      <w:bCs/>
      <w:i/>
      <w:iCs/>
      <w:color w:val="4F81BD"/>
    </w:rPr>
  </w:style>
  <w:style w:type="paragraph" w:styleId="KeinLeerraum">
    <w:name w:val="No Spacing"/>
    <w:uiPriority w:val="1"/>
    <w:qFormat/>
    <w:rsid w:val="00634180"/>
    <w:rPr>
      <w:rFonts w:ascii="Arial" w:hAnsi="Arial" w:cs="Arial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351C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351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A351C"/>
    <w:rPr>
      <w:rFonts w:ascii="Arial" w:hAnsi="Arial" w:cs="Arial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A351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A351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A351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A351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A351C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A351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A351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A351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A351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A351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A351C"/>
    <w:pPr>
      <w:numPr>
        <w:numId w:val="1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A351C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A351C"/>
    <w:pPr>
      <w:numPr>
        <w:numId w:val="1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A351C"/>
    <w:pPr>
      <w:numPr>
        <w:numId w:val="1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A351C"/>
    <w:pPr>
      <w:numPr>
        <w:numId w:val="17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A351C"/>
  </w:style>
  <w:style w:type="paragraph" w:styleId="Makrotext">
    <w:name w:val="macro"/>
    <w:link w:val="MakrotextZchn"/>
    <w:uiPriority w:val="99"/>
    <w:semiHidden/>
    <w:unhideWhenUsed/>
    <w:rsid w:val="00CA3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MakrotextZchn">
    <w:name w:val="Makrotext Zchn"/>
    <w:link w:val="Makrotex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A3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CA351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A351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CA351C"/>
    <w:rPr>
      <w:rFonts w:ascii="Consolas" w:hAnsi="Consolas" w:cs="Arial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A351C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A351C"/>
    <w:pPr>
      <w:spacing w:before="120"/>
    </w:pPr>
    <w:rPr>
      <w:rFonts w:ascii="Cambria" w:hAnsi="Cambria" w:cs="Times New Roman"/>
      <w:b/>
      <w:bCs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A351C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CA35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CA351C"/>
    <w:rPr>
      <w:rFonts w:ascii="Arial" w:hAnsi="Arial" w:cs="Arial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A351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A351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A351C"/>
    <w:pPr>
      <w:spacing w:after="0" w:line="240" w:lineRule="auto"/>
      <w:ind w:firstLine="360"/>
    </w:pPr>
    <w:rPr>
      <w:sz w:val="22"/>
      <w:szCs w:val="22"/>
    </w:r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CA351C"/>
    <w:rPr>
      <w:rFonts w:ascii="Arial" w:hAnsi="Arial" w:cs="Arial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A351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CA351C"/>
    <w:rPr>
      <w:rFonts w:ascii="Arial" w:hAnsi="Arial" w:cs="Arial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A351C"/>
    <w:pPr>
      <w:spacing w:after="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CA351C"/>
    <w:rPr>
      <w:rFonts w:ascii="Arial" w:hAnsi="Arial" w:cs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63418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34180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berschrift4Zchn">
    <w:name w:val="Überschrift 4 Zchn"/>
    <w:link w:val="berschrift4"/>
    <w:uiPriority w:val="9"/>
    <w:semiHidden/>
    <w:rsid w:val="00634180"/>
    <w:rPr>
      <w:rFonts w:ascii="Cambria" w:hAnsi="Cambria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semiHidden/>
    <w:rsid w:val="00634180"/>
    <w:rPr>
      <w:rFonts w:ascii="Cambria" w:hAnsi="Cambria"/>
      <w:color w:val="243F60"/>
    </w:rPr>
  </w:style>
  <w:style w:type="character" w:customStyle="1" w:styleId="berschrift6Zchn">
    <w:name w:val="Überschrift 6 Zchn"/>
    <w:link w:val="berschrift6"/>
    <w:uiPriority w:val="9"/>
    <w:semiHidden/>
    <w:rsid w:val="00634180"/>
    <w:rPr>
      <w:rFonts w:ascii="Cambria" w:hAnsi="Cambria"/>
      <w:i/>
      <w:iCs/>
      <w:color w:val="243F60"/>
    </w:rPr>
  </w:style>
  <w:style w:type="character" w:customStyle="1" w:styleId="berschrift9Zchn">
    <w:name w:val="Überschrift 9 Zchn"/>
    <w:link w:val="berschrift9"/>
    <w:uiPriority w:val="9"/>
    <w:semiHidden/>
    <w:rsid w:val="00634180"/>
    <w:rPr>
      <w:rFonts w:ascii="Cambria" w:hAnsi="Cambria"/>
      <w:i/>
      <w:iCs/>
      <w:color w:val="404040"/>
    </w:rPr>
  </w:style>
  <w:style w:type="paragraph" w:styleId="Umschlagabsenderadresse">
    <w:name w:val="envelope return"/>
    <w:basedOn w:val="Standard"/>
    <w:uiPriority w:val="99"/>
    <w:semiHidden/>
    <w:unhideWhenUsed/>
    <w:rsid w:val="00CA351C"/>
    <w:rPr>
      <w:rFonts w:ascii="Cambria" w:hAnsi="Cambria" w:cs="Times New Roman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A351C"/>
    <w:pPr>
      <w:framePr w:w="4320" w:h="2160" w:hRule="exact" w:hSpace="141" w:wrap="auto" w:hAnchor="page" w:xAlign="center" w:yAlign="bottom"/>
      <w:ind w:left="1"/>
    </w:pPr>
    <w:rPr>
      <w:rFonts w:ascii="Cambria" w:hAnsi="Cambria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A351C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CA351C"/>
    <w:rPr>
      <w:rFonts w:ascii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4180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634180"/>
    <w:rPr>
      <w:rFonts w:ascii="Cambria" w:hAnsi="Cambria"/>
      <w:i/>
      <w:iCs/>
      <w:color w:val="4F81BD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A351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A35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A351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351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351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351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351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351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351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634180"/>
    <w:rPr>
      <w:i/>
      <w:iCs/>
      <w:color w:val="000000"/>
      <w:szCs w:val="20"/>
    </w:rPr>
  </w:style>
  <w:style w:type="character" w:customStyle="1" w:styleId="ZitatZchn">
    <w:name w:val="Zitat Zchn"/>
    <w:link w:val="Zitat"/>
    <w:uiPriority w:val="29"/>
    <w:rsid w:val="00634180"/>
    <w:rPr>
      <w:rFonts w:ascii="Arial" w:hAnsi="Arial" w:cs="Arial"/>
      <w:i/>
      <w:iCs/>
      <w:color w:val="000000"/>
    </w:rPr>
  </w:style>
  <w:style w:type="character" w:customStyle="1" w:styleId="e-mailformatvorlage16">
    <w:name w:val="e-mailformatvorlage16"/>
    <w:rsid w:val="007871DA"/>
    <w:rPr>
      <w:rFonts w:ascii="Calibri" w:hAnsi="Calibri" w:hint="default"/>
      <w:color w:val="1F497D"/>
    </w:rPr>
  </w:style>
  <w:style w:type="character" w:customStyle="1" w:styleId="E-MailFormatvorlage241">
    <w:name w:val="E-MailFormatvorlage241"/>
    <w:rsid w:val="00EA54C6"/>
    <w:rPr>
      <w:rFonts w:ascii="Arial" w:hAnsi="Arial" w:cs="Arial" w:hint="default"/>
      <w:color w:val="808000"/>
    </w:rPr>
  </w:style>
  <w:style w:type="table" w:styleId="Tabellenraster">
    <w:name w:val="Table Grid"/>
    <w:basedOn w:val="NormaleTabelle"/>
    <w:uiPriority w:val="59"/>
    <w:rsid w:val="00731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1neuesdesign">
    <w:name w:val="h1 neues design"/>
    <w:basedOn w:val="Standard"/>
    <w:link w:val="h1neuesdesignZchn"/>
    <w:rsid w:val="00D17A26"/>
    <w:rPr>
      <w:rFonts w:ascii="Franklin Gothic Demi Cond" w:hAnsi="Franklin Gothic Demi Cond" w:cs="Times New Roman"/>
      <w:color w:val="095F8F"/>
      <w:sz w:val="36"/>
      <w:szCs w:val="20"/>
    </w:rPr>
  </w:style>
  <w:style w:type="character" w:customStyle="1" w:styleId="h1neuesdesignZchn">
    <w:name w:val="h1 neues design Zchn"/>
    <w:basedOn w:val="Absatz-Standardschriftart"/>
    <w:link w:val="h1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h2neuesdesign">
    <w:name w:val="h2 neues design"/>
    <w:basedOn w:val="h1neuesdesign"/>
    <w:link w:val="h2neuesdesignZchn"/>
    <w:rsid w:val="00D17A26"/>
  </w:style>
  <w:style w:type="character" w:customStyle="1" w:styleId="h2neuesdesignZchn">
    <w:name w:val="h2 neues design Zchn"/>
    <w:basedOn w:val="h1neuesdesignZchn"/>
    <w:link w:val="h2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NEUfettertextblau">
    <w:name w:val="NEU: fetter text blau"/>
    <w:basedOn w:val="NEUnormalertext"/>
    <w:link w:val="NEUfettertextblauZchn"/>
    <w:qFormat/>
    <w:rsid w:val="00634180"/>
    <w:pPr>
      <w:jc w:val="both"/>
    </w:pPr>
    <w:rPr>
      <w:b/>
      <w:color w:val="076090"/>
    </w:rPr>
  </w:style>
  <w:style w:type="character" w:customStyle="1" w:styleId="NEUfettertextblauZchn">
    <w:name w:val="NEU: fetter text blau Zchn"/>
    <w:basedOn w:val="NEUnormalertextZchn"/>
    <w:link w:val="NEUfettertextblau"/>
    <w:rsid w:val="00634180"/>
    <w:rPr>
      <w:rFonts w:ascii="Arial" w:hAnsi="Arial" w:cs="Poppins"/>
      <w:b/>
      <w:noProof/>
      <w:color w:val="076090"/>
      <w:szCs w:val="22"/>
    </w:rPr>
  </w:style>
  <w:style w:type="paragraph" w:customStyle="1" w:styleId="NEUberschriftgro">
    <w:name w:val="NEU:Überschrift groß"/>
    <w:basedOn w:val="Standard"/>
    <w:link w:val="NEUberschriftgroZchn"/>
    <w:qFormat/>
    <w:rsid w:val="00A10A53"/>
    <w:rPr>
      <w:rFonts w:ascii="Franklin Gothic Demi Cond" w:hAnsi="Franklin Gothic Demi Cond" w:cs="Times New Roman"/>
      <w:caps/>
      <w:color w:val="095F8F"/>
      <w:sz w:val="44"/>
      <w:szCs w:val="20"/>
    </w:rPr>
  </w:style>
  <w:style w:type="character" w:customStyle="1" w:styleId="NEUberschriftgroZchn">
    <w:name w:val="NEU:Überschrift groß Zchn"/>
    <w:basedOn w:val="Absatz-Standardschriftart"/>
    <w:link w:val="NEUberschriftgro"/>
    <w:rsid w:val="00A10A53"/>
    <w:rPr>
      <w:rFonts w:ascii="Franklin Gothic Demi Cond" w:hAnsi="Franklin Gothic Demi Cond"/>
      <w:caps/>
      <w:color w:val="095F8F"/>
      <w:sz w:val="44"/>
    </w:rPr>
  </w:style>
  <w:style w:type="paragraph" w:customStyle="1" w:styleId="NEUberschriftmittel">
    <w:name w:val="NEU: Überschrift mittel"/>
    <w:basedOn w:val="NEUberschriftgro"/>
    <w:link w:val="NEUberschriftmittelZchn"/>
    <w:qFormat/>
    <w:rsid w:val="00634180"/>
    <w:rPr>
      <w:sz w:val="32"/>
    </w:rPr>
  </w:style>
  <w:style w:type="character" w:customStyle="1" w:styleId="NEUberschriftmittelZchn">
    <w:name w:val="NEU: Überschrift mittel Zchn"/>
    <w:basedOn w:val="NEUberschriftgroZchn"/>
    <w:link w:val="NEUberschriftmittel"/>
    <w:rsid w:val="00634180"/>
    <w:rPr>
      <w:rFonts w:ascii="Franklin Gothic Demi Cond" w:hAnsi="Franklin Gothic Demi Cond"/>
      <w:caps/>
      <w:color w:val="095F8F"/>
      <w:sz w:val="32"/>
    </w:rPr>
  </w:style>
  <w:style w:type="paragraph" w:customStyle="1" w:styleId="berschriftReisefakten">
    <w:name w:val="Überschrift Reisefakten"/>
    <w:basedOn w:val="berschrift4"/>
    <w:link w:val="berschriftReisefaktenZchn"/>
    <w:qFormat/>
    <w:rsid w:val="00634180"/>
    <w:pPr>
      <w:keepNext w:val="0"/>
      <w:keepLines w:val="0"/>
      <w:pBdr>
        <w:top w:val="dotted" w:sz="6" w:space="2" w:color="076090"/>
      </w:pBdr>
      <w:spacing w:line="276" w:lineRule="auto"/>
      <w:jc w:val="both"/>
    </w:pPr>
    <w:rPr>
      <w:rFonts w:asciiTheme="minorHAnsi" w:eastAsiaTheme="minorEastAsia" w:hAnsiTheme="minorHAnsi" w:cstheme="minorBidi"/>
      <w:bCs w:val="0"/>
      <w:i w:val="0"/>
      <w:iCs w:val="0"/>
      <w:caps/>
      <w:color w:val="076090"/>
      <w:spacing w:val="10"/>
      <w:lang w:eastAsia="en-US"/>
    </w:rPr>
  </w:style>
  <w:style w:type="character" w:customStyle="1" w:styleId="berschriftReisefaktenZchn">
    <w:name w:val="Überschrift Reisefakten Zchn"/>
    <w:basedOn w:val="Absatz-Standardschriftart"/>
    <w:link w:val="berschriftReisefakten"/>
    <w:rsid w:val="00634180"/>
    <w:rPr>
      <w:rFonts w:asciiTheme="minorHAnsi" w:eastAsiaTheme="minorEastAsia" w:hAnsiTheme="minorHAnsi" w:cstheme="minorBidi"/>
      <w:b/>
      <w:caps/>
      <w:color w:val="076090"/>
      <w:spacing w:val="10"/>
      <w:lang w:eastAsia="en-US"/>
    </w:rPr>
  </w:style>
  <w:style w:type="paragraph" w:customStyle="1" w:styleId="Reiseverlaufberschrift">
    <w:name w:val="Reiseverlauf Überschrift"/>
    <w:basedOn w:val="berschrift5"/>
    <w:link w:val="ReiseverlaufberschriftZchn"/>
    <w:qFormat/>
    <w:rsid w:val="00634180"/>
    <w:pPr>
      <w:keepNext w:val="0"/>
      <w:keepLines w:val="0"/>
      <w:pBdr>
        <w:bottom w:val="single" w:sz="6" w:space="1" w:color="076090"/>
      </w:pBdr>
      <w:spacing w:line="276" w:lineRule="auto"/>
      <w:jc w:val="both"/>
    </w:pPr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character" w:customStyle="1" w:styleId="ReiseverlaufberschriftZchn">
    <w:name w:val="Reiseverlauf Überschrift Zchn"/>
    <w:basedOn w:val="Absatz-Standardschriftart"/>
    <w:link w:val="Reiseverlaufberschrift"/>
    <w:rsid w:val="00634180"/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paragraph" w:customStyle="1" w:styleId="NEUberschriftklein">
    <w:name w:val="NEU: Überschrift klein"/>
    <w:basedOn w:val="Standard"/>
    <w:link w:val="NEUberschriftkleinZchn"/>
    <w:qFormat/>
    <w:rsid w:val="00634180"/>
    <w:pPr>
      <w:spacing w:after="60"/>
    </w:pPr>
    <w:rPr>
      <w:rFonts w:ascii="Franklin Gothic Demi Cond" w:hAnsi="Franklin Gothic Demi Cond" w:cs="Times New Roman"/>
      <w:bCs/>
      <w:color w:val="095F8F"/>
      <w:sz w:val="26"/>
      <w:szCs w:val="20"/>
    </w:rPr>
  </w:style>
  <w:style w:type="character" w:customStyle="1" w:styleId="NEUberschriftkleinZchn">
    <w:name w:val="NEU: Überschrift klein Zchn"/>
    <w:basedOn w:val="Absatz-Standardschriftart"/>
    <w:link w:val="NEUberschriftklein"/>
    <w:rsid w:val="00634180"/>
    <w:rPr>
      <w:rFonts w:ascii="Franklin Gothic Demi Cond" w:hAnsi="Franklin Gothic Demi Cond"/>
      <w:bCs/>
      <w:color w:val="095F8F"/>
      <w:sz w:val="26"/>
    </w:rPr>
  </w:style>
  <w:style w:type="paragraph" w:customStyle="1" w:styleId="NEUnormalertext">
    <w:name w:val="NEU: normaler text"/>
    <w:basedOn w:val="Standard"/>
    <w:link w:val="NEUnormalertextZchn"/>
    <w:qFormat/>
    <w:rsid w:val="00634180"/>
    <w:pPr>
      <w:spacing w:line="276" w:lineRule="auto"/>
    </w:pPr>
    <w:rPr>
      <w:rFonts w:cs="Poppins"/>
      <w:noProof/>
    </w:rPr>
  </w:style>
  <w:style w:type="character" w:customStyle="1" w:styleId="NEUnormalertextZchn">
    <w:name w:val="NEU: normaler text Zchn"/>
    <w:basedOn w:val="Absatz-Standardschriftart"/>
    <w:link w:val="NEUnormalertext"/>
    <w:rsid w:val="00634180"/>
    <w:rPr>
      <w:rFonts w:ascii="Arial" w:hAnsi="Arial" w:cs="Poppins"/>
      <w:noProof/>
      <w:szCs w:val="22"/>
    </w:rPr>
  </w:style>
  <w:style w:type="paragraph" w:customStyle="1" w:styleId="NEUAufzhlung">
    <w:name w:val="NEU: Aufzählung"/>
    <w:basedOn w:val="NEUnormalertext"/>
    <w:link w:val="NEUAufzhlungZchn"/>
    <w:qFormat/>
    <w:rsid w:val="0073444F"/>
    <w:pPr>
      <w:numPr>
        <w:numId w:val="28"/>
      </w:numPr>
      <w:jc w:val="both"/>
    </w:pPr>
  </w:style>
  <w:style w:type="character" w:customStyle="1" w:styleId="NEUAufzhlungZchn">
    <w:name w:val="NEU: Aufzählung Zchn"/>
    <w:basedOn w:val="NEUnormalertextZchn"/>
    <w:link w:val="NEUAufzhlung"/>
    <w:rsid w:val="0073444F"/>
    <w:rPr>
      <w:rFonts w:ascii="Arial" w:hAnsi="Arial" w:cs="Poppins"/>
      <w:noProof/>
      <w:szCs w:val="22"/>
    </w:rPr>
  </w:style>
  <w:style w:type="paragraph" w:customStyle="1" w:styleId="NEUfettertextrot">
    <w:name w:val="NEU: fetter text rot"/>
    <w:basedOn w:val="NEUnormalertext"/>
    <w:link w:val="NEUfettertextrotZchn"/>
    <w:qFormat/>
    <w:rsid w:val="00A10A53"/>
    <w:rPr>
      <w:b/>
      <w:iCs/>
      <w:color w:val="2D9996"/>
    </w:rPr>
  </w:style>
  <w:style w:type="character" w:customStyle="1" w:styleId="NEUfettertextrotZchn">
    <w:name w:val="NEU: fetter text rot Zchn"/>
    <w:basedOn w:val="NEUnormalertextZchn"/>
    <w:link w:val="NEUfettertextrot"/>
    <w:rsid w:val="00A10A53"/>
    <w:rPr>
      <w:rFonts w:ascii="Arial" w:hAnsi="Arial" w:cs="Poppins"/>
      <w:b/>
      <w:iCs/>
      <w:noProof/>
      <w:color w:val="2D9996"/>
      <w:szCs w:val="22"/>
    </w:rPr>
  </w:style>
  <w:style w:type="paragraph" w:customStyle="1" w:styleId="NEUAufzhlungimpreisenthalten">
    <w:name w:val="NEU Aufzählung im preis enthalten"/>
    <w:basedOn w:val="NEUAufzhlung"/>
    <w:link w:val="NEUAufzhlungimpreisenthaltenZchn"/>
    <w:qFormat/>
    <w:rsid w:val="00A10A53"/>
    <w:pPr>
      <w:numPr>
        <w:numId w:val="29"/>
      </w:numPr>
    </w:pPr>
  </w:style>
  <w:style w:type="character" w:customStyle="1" w:styleId="NEUAufzhlungimpreisenthaltenZchn">
    <w:name w:val="NEU Aufzählung im preis enthalten Zchn"/>
    <w:basedOn w:val="NEUAufzhlungZchn"/>
    <w:link w:val="NEUAufzhlungimpreisenthalten"/>
    <w:rsid w:val="00A10A53"/>
    <w:rPr>
      <w:rFonts w:ascii="Arial" w:hAnsi="Arial" w:cs="Poppins"/>
      <w:noProof/>
      <w:szCs w:val="22"/>
    </w:rPr>
  </w:style>
  <w:style w:type="paragraph" w:customStyle="1" w:styleId="NEUAufzhlungNichtimPreis">
    <w:name w:val="NEU: Aufzählung Nicht im Preis"/>
    <w:basedOn w:val="NEUAufzhlung"/>
    <w:link w:val="NEUAufzhlungNichtimPreisZchn"/>
    <w:qFormat/>
    <w:rsid w:val="00A10A53"/>
    <w:pPr>
      <w:numPr>
        <w:numId w:val="30"/>
      </w:numPr>
    </w:pPr>
  </w:style>
  <w:style w:type="character" w:customStyle="1" w:styleId="NEUAufzhlungNichtimPreisZchn">
    <w:name w:val="NEU: Aufzählung Nicht im Preis Zchn"/>
    <w:basedOn w:val="NEUAufzhlungZchn"/>
    <w:link w:val="NEUAufzhlungNichtimPreis"/>
    <w:rsid w:val="00A10A53"/>
    <w:rPr>
      <w:rFonts w:ascii="Arial" w:hAnsi="Arial" w:cs="Poppins"/>
      <w:noProof/>
      <w:szCs w:val="22"/>
    </w:rPr>
  </w:style>
  <w:style w:type="character" w:styleId="SchwacheHervorhebung">
    <w:name w:val="Subtle Emphasis"/>
    <w:uiPriority w:val="19"/>
    <w:qFormat/>
    <w:rsid w:val="00634180"/>
    <w:rPr>
      <w:i/>
      <w:iCs/>
      <w:color w:val="243F60" w:themeColor="accent1" w:themeShade="7F"/>
    </w:rPr>
  </w:style>
  <w:style w:type="character" w:styleId="IntensiveHervorhebung">
    <w:name w:val="Intense Emphasis"/>
    <w:uiPriority w:val="21"/>
    <w:qFormat/>
    <w:rsid w:val="00634180"/>
    <w:rPr>
      <w:b/>
      <w:bCs/>
      <w:caps/>
      <w:color w:val="243F60" w:themeColor="accent1" w:themeShade="7F"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5021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0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297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8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3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Roaming\Microsoft\Templates\2021_Briefbogen_Hawaii-neu-mitMarken%20-%20Kopi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2021_Briefbogen_Hawaii-neu-mitMarken - Kopie.dotx</Template>
  <TotalTime>0</TotalTime>
  <Pages>1</Pages>
  <Words>94</Words>
  <Characters>572</Characters>
  <Application>Microsoft Office Word</Application>
  <DocSecurity>0</DocSecurity>
  <Lines>52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moit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Herr</dc:creator>
  <cp:keywords>R:\ARBEIT\ZIELGEBIETE\AFRIKA\REUNION\Individualkunden\2017\Vorlagen\Tropen&amp;Vulkane\AF;kont_email=andreas_kaelble@web.de</cp:keywords>
  <dc:description>andreas_kaelble@web.de</dc:description>
  <cp:lastModifiedBy>Vanessa Perret</cp:lastModifiedBy>
  <cp:revision>4</cp:revision>
  <cp:lastPrinted>2021-12-02T10:09:00Z</cp:lastPrinted>
  <dcterms:created xsi:type="dcterms:W3CDTF">2022-03-24T15:58:00Z</dcterms:created>
  <dcterms:modified xsi:type="dcterms:W3CDTF">2022-03-25T12:27:00Z</dcterms:modified>
</cp:coreProperties>
</file>