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71" w:rsidRDefault="001D7371" w:rsidP="001D7371">
      <w:pPr>
        <w:pStyle w:val="NEUberschriftgro"/>
        <w:jc w:val="center"/>
      </w:pPr>
    </w:p>
    <w:p w:rsidR="001D7371" w:rsidRDefault="001D7371" w:rsidP="001D7371">
      <w:pPr>
        <w:pStyle w:val="NEUberschriftgro"/>
        <w:ind w:firstLine="142"/>
      </w:pPr>
      <w:r>
        <w:t>GUTSCHEIN / VOUCHER</w:t>
      </w:r>
    </w:p>
    <w:p w:rsidR="001D7371" w:rsidRDefault="001D7371" w:rsidP="001D7371">
      <w:pPr>
        <w:pStyle w:val="NEUberschriftgro"/>
        <w:jc w:val="center"/>
      </w:pPr>
    </w:p>
    <w:p w:rsidR="001D7371" w:rsidRPr="00701933" w:rsidRDefault="001D7371" w:rsidP="001D7371">
      <w:pPr>
        <w:pStyle w:val="NEUberschriftklein"/>
        <w:ind w:left="142"/>
        <w:jc w:val="center"/>
      </w:pPr>
    </w:p>
    <w:tbl>
      <w:tblPr>
        <w:tblStyle w:val="Tabellenraster"/>
        <w:tblW w:w="0" w:type="auto"/>
        <w:tblInd w:w="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207"/>
      </w:tblGrid>
      <w:tr w:rsidR="00E8041D" w:rsidRPr="00E8041D" w:rsidTr="00420D0E">
        <w:tc>
          <w:tcPr>
            <w:tcW w:w="5215" w:type="dxa"/>
          </w:tcPr>
          <w:p w:rsidR="00E8041D" w:rsidRPr="003B507D" w:rsidRDefault="00E8041D" w:rsidP="00E8041D">
            <w:pPr>
              <w:pStyle w:val="NEUberschriftmittel"/>
              <w:ind w:left="142"/>
              <w:rPr>
                <w:lang w:val="en-US"/>
              </w:rPr>
            </w:pPr>
          </w:p>
          <w:p w:rsidR="00E8041D" w:rsidRPr="003B507D" w:rsidRDefault="00033535" w:rsidP="00FA58FB">
            <w:pPr>
              <w:pStyle w:val="NEUberschriftmittel"/>
              <w:rPr>
                <w:lang w:val="en-US"/>
              </w:rPr>
            </w:pPr>
            <w:r>
              <w:rPr>
                <w:lang w:val="en-US"/>
              </w:rPr>
              <w:t>Tour anbieter / tour</w:t>
            </w:r>
            <w:r w:rsidR="00E8041D" w:rsidRPr="003B507D">
              <w:rPr>
                <w:lang w:val="en-US"/>
              </w:rPr>
              <w:t xml:space="preserve"> </w:t>
            </w:r>
            <w:r>
              <w:rPr>
                <w:lang w:val="en-US"/>
              </w:rPr>
              <w:t>provider</w:t>
            </w:r>
          </w:p>
          <w:p w:rsidR="00501B82" w:rsidRDefault="00501B82" w:rsidP="00FA58FB">
            <w:pPr>
              <w:pStyle w:val="NEUnormalertext"/>
              <w:rPr>
                <w:b/>
                <w:lang w:val="en-US"/>
              </w:rPr>
            </w:pPr>
            <w:r w:rsidRPr="00501B82">
              <w:rPr>
                <w:b/>
                <w:lang w:val="en-US"/>
              </w:rPr>
              <w:t>Old Lahaina Lu'au</w:t>
            </w:r>
            <w:bookmarkStart w:id="0" w:name="h_adresse"/>
            <w:r w:rsidRPr="00501B82">
              <w:rPr>
                <w:b/>
                <w:lang w:val="en-US"/>
              </w:rPr>
              <w:t xml:space="preserve"> </w:t>
            </w:r>
          </w:p>
          <w:p w:rsidR="00501B82" w:rsidRDefault="00501B82" w:rsidP="00FA58FB">
            <w:pPr>
              <w:pStyle w:val="NEUnormalertext"/>
              <w:rPr>
                <w:lang w:val="en-US"/>
              </w:rPr>
            </w:pPr>
            <w:r>
              <w:rPr>
                <w:lang w:val="en-US"/>
              </w:rPr>
              <w:t>1251 Front Street Lahaina</w:t>
            </w:r>
          </w:p>
          <w:p w:rsidR="00501B82" w:rsidRDefault="00501B82" w:rsidP="00FA58FB">
            <w:pPr>
              <w:pStyle w:val="NEUnormalertext"/>
              <w:rPr>
                <w:lang w:val="en-US"/>
              </w:rPr>
            </w:pPr>
            <w:r w:rsidRPr="00501B82">
              <w:rPr>
                <w:lang w:val="en-US"/>
              </w:rPr>
              <w:t>Hawaii 96761</w:t>
            </w:r>
          </w:p>
          <w:p w:rsidR="00E8041D" w:rsidRPr="003B507D" w:rsidRDefault="00AA1C80" w:rsidP="00FA58FB">
            <w:pPr>
              <w:pStyle w:val="NEUnormalertext"/>
              <w:rPr>
                <w:lang w:val="en-US"/>
              </w:rPr>
            </w:pPr>
            <w:r w:rsidRPr="003B507D">
              <w:rPr>
                <w:lang w:val="en-US"/>
              </w:rPr>
              <w:t>USA</w:t>
            </w:r>
            <w:bookmarkEnd w:id="0"/>
          </w:p>
          <w:p w:rsidR="00E8041D" w:rsidRPr="003B507D" w:rsidRDefault="00E8041D" w:rsidP="00FA58FB">
            <w:pPr>
              <w:pStyle w:val="NEUnormalertext"/>
              <w:rPr>
                <w:lang w:val="en-US"/>
              </w:rPr>
            </w:pPr>
            <w:r w:rsidRPr="003B507D">
              <w:rPr>
                <w:rFonts w:hint="eastAsia"/>
                <w:lang w:val="en-US"/>
              </w:rPr>
              <w:t xml:space="preserve">Phone: </w:t>
            </w:r>
            <w:bookmarkStart w:id="1" w:name="h_telefonnummer"/>
            <w:r w:rsidR="00AA1C80" w:rsidRPr="003B507D">
              <w:rPr>
                <w:lang w:val="en-US"/>
              </w:rPr>
              <w:t xml:space="preserve">+1 </w:t>
            </w:r>
            <w:r w:rsidR="00501B82" w:rsidRPr="00501B82">
              <w:rPr>
                <w:lang w:val="en-US"/>
              </w:rPr>
              <w:t>808-667-1998</w:t>
            </w:r>
            <w:bookmarkEnd w:id="1"/>
          </w:p>
          <w:p w:rsidR="00E8041D" w:rsidRPr="00033535" w:rsidRDefault="00E8041D" w:rsidP="00033535">
            <w:pPr>
              <w:pStyle w:val="NEUnormalertext"/>
              <w:rPr>
                <w:lang w:val="en-US"/>
              </w:rPr>
            </w:pPr>
            <w:r w:rsidRPr="00033535">
              <w:rPr>
                <w:lang w:val="en-US"/>
              </w:rPr>
              <w:t xml:space="preserve">Email: </w:t>
            </w:r>
            <w:r w:rsidR="00501B82" w:rsidRPr="00501B82">
              <w:rPr>
                <w:lang w:val="en-US"/>
              </w:rPr>
              <w:t>com</w:t>
            </w:r>
            <w:r w:rsidR="00501B82">
              <w:rPr>
                <w:lang w:val="en-US"/>
              </w:rPr>
              <w:t>pany-oldlahainaluau@ponorez.com</w:t>
            </w:r>
            <w:r w:rsidR="00A37FCE" w:rsidRPr="00033535">
              <w:rPr>
                <w:lang w:val="en-US"/>
              </w:rPr>
              <w:t xml:space="preserve"> </w:t>
            </w:r>
          </w:p>
        </w:tc>
        <w:tc>
          <w:tcPr>
            <w:tcW w:w="5207" w:type="dxa"/>
          </w:tcPr>
          <w:p w:rsidR="00E8041D" w:rsidRPr="003B507D" w:rsidRDefault="00E8041D" w:rsidP="00E8041D">
            <w:pPr>
              <w:pStyle w:val="NEUberschriftmittel"/>
              <w:ind w:left="142"/>
              <w:rPr>
                <w:lang w:val="en-US"/>
              </w:rPr>
            </w:pPr>
          </w:p>
          <w:p w:rsidR="00E8041D" w:rsidRDefault="00E8041D" w:rsidP="00E8041D">
            <w:pPr>
              <w:pStyle w:val="NEUberschriftmittel"/>
              <w:ind w:left="142"/>
              <w:rPr>
                <w:lang w:val="en-US"/>
              </w:rPr>
            </w:pPr>
            <w:r>
              <w:rPr>
                <w:lang w:val="en-US"/>
              </w:rPr>
              <w:t>BUCHUNG / BOOKING</w:t>
            </w:r>
          </w:p>
          <w:p w:rsidR="00E8041D" w:rsidRPr="00E8041D" w:rsidRDefault="00AA1C80" w:rsidP="00E8041D">
            <w:pPr>
              <w:pStyle w:val="NEUfettertextblau"/>
              <w:ind w:left="142"/>
              <w:jc w:val="left"/>
              <w:rPr>
                <w:color w:val="auto"/>
                <w:lang w:val="en-US"/>
              </w:rPr>
            </w:pPr>
            <w:bookmarkStart w:id="2" w:name="Buchungsnummer"/>
            <w:r>
              <w:rPr>
                <w:color w:val="auto"/>
                <w:lang w:val="en-US"/>
              </w:rPr>
              <w:t>Confirmation number:</w:t>
            </w:r>
            <w:r w:rsidR="003B507D">
              <w:rPr>
                <w:color w:val="auto"/>
                <w:lang w:val="en-US"/>
              </w:rPr>
              <w:t xml:space="preserve"> </w:t>
            </w:r>
            <w:r w:rsidR="00501B82" w:rsidRPr="00501B82">
              <w:rPr>
                <w:color w:val="auto"/>
                <w:lang w:val="en-US"/>
              </w:rPr>
              <w:t>7188079</w:t>
            </w:r>
            <w:bookmarkEnd w:id="2"/>
          </w:p>
          <w:p w:rsidR="00E8041D" w:rsidRPr="00E8041D" w:rsidRDefault="00E8041D" w:rsidP="00E8041D">
            <w:pPr>
              <w:pStyle w:val="NEUfettertextblau"/>
              <w:ind w:left="142"/>
              <w:jc w:val="left"/>
              <w:rPr>
                <w:color w:val="auto"/>
                <w:lang w:val="en-US"/>
              </w:rPr>
            </w:pPr>
          </w:p>
          <w:p w:rsidR="00E8041D" w:rsidRPr="00501B82" w:rsidRDefault="00E8041D" w:rsidP="00E8041D">
            <w:pPr>
              <w:pStyle w:val="NEUberschriftklein"/>
              <w:ind w:left="142"/>
              <w:rPr>
                <w:lang w:val="en-US"/>
              </w:rPr>
            </w:pPr>
            <w:proofErr w:type="spellStart"/>
            <w:r w:rsidRPr="00501B82">
              <w:rPr>
                <w:lang w:val="en-US"/>
              </w:rPr>
              <w:t>Gäste</w:t>
            </w:r>
            <w:proofErr w:type="spellEnd"/>
            <w:r w:rsidRPr="00501B82">
              <w:rPr>
                <w:lang w:val="en-US"/>
              </w:rPr>
              <w:t xml:space="preserve"> / Clients</w:t>
            </w:r>
          </w:p>
          <w:p w:rsidR="00501B82" w:rsidRPr="00596EA1" w:rsidRDefault="00501B82" w:rsidP="00501B82">
            <w:pPr>
              <w:pStyle w:val="NEUnormalertext"/>
              <w:ind w:left="142"/>
            </w:pPr>
            <w:bookmarkStart w:id="3" w:name="Teilnehmer"/>
            <w:r w:rsidRPr="00596EA1">
              <w:t>1) Kirchrath, Bernadette</w:t>
            </w:r>
          </w:p>
          <w:p w:rsidR="00501B82" w:rsidRPr="00596EA1" w:rsidRDefault="00501B82" w:rsidP="00501B82">
            <w:pPr>
              <w:pStyle w:val="NEUnormalertext"/>
              <w:ind w:left="142"/>
            </w:pPr>
            <w:r w:rsidRPr="00596EA1">
              <w:t>2) Kirchrath, Stephan</w:t>
            </w:r>
          </w:p>
          <w:bookmarkEnd w:id="3"/>
          <w:p w:rsidR="00E8041D" w:rsidRPr="000A2D99" w:rsidRDefault="00E8041D" w:rsidP="00E8041D">
            <w:pPr>
              <w:pStyle w:val="NEUnormalertext"/>
              <w:ind w:left="142"/>
            </w:pPr>
          </w:p>
          <w:p w:rsidR="00E8041D" w:rsidRPr="000A2D99" w:rsidRDefault="00E8041D" w:rsidP="00E8041D">
            <w:pPr>
              <w:pStyle w:val="NEUnormalertext"/>
              <w:ind w:left="142"/>
            </w:pPr>
          </w:p>
          <w:p w:rsidR="00E8041D" w:rsidRPr="000A2D99" w:rsidRDefault="00E8041D" w:rsidP="00E8041D">
            <w:pPr>
              <w:pStyle w:val="NEUnormalertext"/>
              <w:ind w:left="142"/>
            </w:pPr>
          </w:p>
        </w:tc>
      </w:tr>
    </w:tbl>
    <w:p w:rsidR="001D7371" w:rsidRPr="000A2D99" w:rsidRDefault="001D7371" w:rsidP="001D7371">
      <w:pPr>
        <w:pStyle w:val="NEUnormalertext"/>
        <w:ind w:left="142"/>
      </w:pPr>
    </w:p>
    <w:p w:rsidR="00E8041D" w:rsidRPr="000A2D99" w:rsidRDefault="00E8041D" w:rsidP="001D7371">
      <w:pPr>
        <w:pStyle w:val="NEUnormalertext"/>
        <w:ind w:left="142"/>
      </w:pPr>
    </w:p>
    <w:p w:rsidR="00E8041D" w:rsidRPr="000D5D73" w:rsidRDefault="00033535" w:rsidP="00E8041D">
      <w:pPr>
        <w:pStyle w:val="NEUberschriftklein"/>
        <w:ind w:left="142"/>
        <w:rPr>
          <w:lang w:val="en-US"/>
        </w:rPr>
      </w:pPr>
      <w:r>
        <w:rPr>
          <w:lang w:val="en-US"/>
        </w:rPr>
        <w:t xml:space="preserve">Datum / </w:t>
      </w:r>
      <w:r w:rsidR="00E8041D">
        <w:rPr>
          <w:lang w:val="en-US"/>
        </w:rPr>
        <w:t>date</w:t>
      </w: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835"/>
        <w:gridCol w:w="3059"/>
      </w:tblGrid>
      <w:tr w:rsidR="00B65686" w:rsidRPr="00C53959" w:rsidTr="00B65686">
        <w:tc>
          <w:tcPr>
            <w:tcW w:w="2376" w:type="dxa"/>
          </w:tcPr>
          <w:p w:rsidR="00B65686" w:rsidRPr="00E8041D" w:rsidRDefault="00501B82" w:rsidP="00501B82">
            <w:pPr>
              <w:pStyle w:val="NEUfettertextblau"/>
              <w:rPr>
                <w:b w:val="0"/>
                <w:lang w:val="en-US"/>
              </w:rPr>
            </w:pPr>
            <w:bookmarkStart w:id="4" w:name="h_Anreise"/>
            <w:r>
              <w:rPr>
                <w:b w:val="0"/>
                <w:color w:val="auto"/>
                <w:lang w:val="en-US"/>
              </w:rPr>
              <w:t>May</w:t>
            </w:r>
            <w:r w:rsidR="00AA1C80">
              <w:rPr>
                <w:b w:val="0"/>
                <w:color w:val="auto"/>
                <w:lang w:val="en-US"/>
              </w:rPr>
              <w:t xml:space="preserve"> </w:t>
            </w:r>
            <w:r>
              <w:rPr>
                <w:b w:val="0"/>
                <w:color w:val="auto"/>
                <w:lang w:val="en-US"/>
              </w:rPr>
              <w:t>16</w:t>
            </w:r>
            <w:r w:rsidR="00AA1C80">
              <w:rPr>
                <w:b w:val="0"/>
                <w:color w:val="auto"/>
                <w:lang w:val="en-US"/>
              </w:rPr>
              <w:t>th, 2022</w:t>
            </w:r>
            <w:bookmarkEnd w:id="4"/>
            <w:r w:rsidR="00B65686" w:rsidRPr="00E8041D">
              <w:rPr>
                <w:b w:val="0"/>
                <w:color w:val="auto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B65686" w:rsidRPr="00E8041D" w:rsidRDefault="00ED53F1" w:rsidP="00ED53F1">
            <w:pPr>
              <w:pStyle w:val="NEUfettertextblau"/>
              <w:ind w:left="176"/>
              <w:rPr>
                <w:b w:val="0"/>
                <w:color w:val="auto"/>
                <w:lang w:val="en-US"/>
              </w:rPr>
            </w:pPr>
            <w:bookmarkStart w:id="5" w:name="h_Abreise"/>
            <w:r>
              <w:rPr>
                <w:b w:val="0"/>
                <w:color w:val="auto"/>
                <w:lang w:val="en-US"/>
              </w:rPr>
              <w:t>Dauer / Duration: 3 h</w:t>
            </w:r>
            <w:bookmarkEnd w:id="5"/>
          </w:p>
        </w:tc>
        <w:tc>
          <w:tcPr>
            <w:tcW w:w="3059" w:type="dxa"/>
          </w:tcPr>
          <w:p w:rsidR="00B65686" w:rsidRPr="00E8041D" w:rsidRDefault="00B65686" w:rsidP="00E8041D">
            <w:pPr>
              <w:pStyle w:val="NEUfettertextblau"/>
              <w:ind w:left="176"/>
              <w:rPr>
                <w:b w:val="0"/>
                <w:lang w:val="en-US"/>
              </w:rPr>
            </w:pPr>
          </w:p>
        </w:tc>
      </w:tr>
    </w:tbl>
    <w:p w:rsidR="00B65686" w:rsidRDefault="00B65686" w:rsidP="00E8041D">
      <w:pPr>
        <w:pStyle w:val="NEUberschriftklein"/>
        <w:ind w:left="142"/>
        <w:rPr>
          <w:lang w:val="en-US"/>
        </w:rPr>
      </w:pPr>
    </w:p>
    <w:p w:rsidR="00E8041D" w:rsidRPr="000D5D73" w:rsidRDefault="00033535" w:rsidP="00E8041D">
      <w:pPr>
        <w:pStyle w:val="NEUberschriftklein"/>
        <w:ind w:left="142"/>
        <w:rPr>
          <w:lang w:val="en-US"/>
        </w:rPr>
      </w:pPr>
      <w:r>
        <w:rPr>
          <w:lang w:val="en-US"/>
        </w:rPr>
        <w:t>Tour</w:t>
      </w:r>
    </w:p>
    <w:p w:rsidR="00501B82" w:rsidRDefault="00501B82" w:rsidP="00E8041D">
      <w:pPr>
        <w:pStyle w:val="NEUberschriftklein"/>
        <w:ind w:firstLine="142"/>
        <w:rPr>
          <w:rFonts w:ascii="Arial" w:hAnsi="Arial" w:cs="Poppins"/>
          <w:bCs w:val="0"/>
          <w:noProof/>
          <w:color w:val="auto"/>
          <w:sz w:val="20"/>
          <w:szCs w:val="22"/>
          <w:lang w:val="en-US"/>
        </w:rPr>
      </w:pPr>
      <w:r>
        <w:rPr>
          <w:rFonts w:ascii="Arial" w:hAnsi="Arial" w:cs="Poppins"/>
          <w:bCs w:val="0"/>
          <w:noProof/>
          <w:color w:val="auto"/>
          <w:sz w:val="20"/>
          <w:szCs w:val="22"/>
          <w:lang w:val="en-US"/>
        </w:rPr>
        <w:t>Old Lahaina Luau Show</w:t>
      </w:r>
    </w:p>
    <w:p w:rsidR="00501B82" w:rsidRDefault="00501B82" w:rsidP="00E8041D">
      <w:pPr>
        <w:pStyle w:val="NEUberschriftklein"/>
        <w:ind w:firstLine="142"/>
        <w:rPr>
          <w:rFonts w:ascii="Arial" w:hAnsi="Arial" w:cs="Poppins"/>
          <w:bCs w:val="0"/>
          <w:noProof/>
          <w:color w:val="auto"/>
          <w:sz w:val="20"/>
          <w:szCs w:val="22"/>
          <w:lang w:val="en-US"/>
        </w:rPr>
      </w:pPr>
    </w:p>
    <w:p w:rsidR="00501B82" w:rsidRPr="00ED53F1" w:rsidRDefault="00501B82" w:rsidP="00E8041D">
      <w:pPr>
        <w:pStyle w:val="NEUberschriftklein"/>
        <w:ind w:firstLine="142"/>
        <w:rPr>
          <w:lang w:val="en-US"/>
        </w:rPr>
      </w:pPr>
    </w:p>
    <w:p w:rsidR="00E8041D" w:rsidRPr="003B507D" w:rsidRDefault="00E8041D" w:rsidP="00E8041D">
      <w:pPr>
        <w:pStyle w:val="NEUberschriftklein"/>
        <w:ind w:firstLine="142"/>
        <w:rPr>
          <w:lang w:val="en-US"/>
        </w:rPr>
      </w:pPr>
      <w:proofErr w:type="spellStart"/>
      <w:r w:rsidRPr="003B507D">
        <w:rPr>
          <w:lang w:val="en-US"/>
        </w:rPr>
        <w:t>I</w:t>
      </w:r>
      <w:r w:rsidR="00B44288" w:rsidRPr="003B507D">
        <w:rPr>
          <w:lang w:val="en-US"/>
        </w:rPr>
        <w:t>nklusive</w:t>
      </w:r>
      <w:proofErr w:type="spellEnd"/>
      <w:r w:rsidR="00B44288" w:rsidRPr="003B507D">
        <w:rPr>
          <w:lang w:val="en-US"/>
        </w:rPr>
        <w:t xml:space="preserve"> / Included</w:t>
      </w:r>
    </w:p>
    <w:p w:rsidR="00501B82" w:rsidRDefault="00501B82" w:rsidP="00501B82">
      <w:pPr>
        <w:pStyle w:val="NEUberschriftklein"/>
        <w:ind w:firstLine="142"/>
        <w:rPr>
          <w:rFonts w:ascii="Arial" w:hAnsi="Arial" w:cs="Poppins"/>
          <w:bCs w:val="0"/>
          <w:noProof/>
          <w:color w:val="auto"/>
          <w:sz w:val="20"/>
          <w:szCs w:val="22"/>
          <w:lang w:val="en-US"/>
        </w:rPr>
      </w:pPr>
      <w:r w:rsidRPr="00501B82">
        <w:rPr>
          <w:rFonts w:ascii="Arial" w:hAnsi="Arial" w:cs="Poppins"/>
          <w:bCs w:val="0"/>
          <w:noProof/>
          <w:color w:val="auto"/>
          <w:sz w:val="20"/>
          <w:szCs w:val="22"/>
          <w:lang w:val="en-US"/>
        </w:rPr>
        <w:t>Table &amp; Chairs Seating</w:t>
      </w:r>
    </w:p>
    <w:p w:rsidR="00D61325" w:rsidRPr="00D61325" w:rsidRDefault="00D61325" w:rsidP="00501B82">
      <w:pPr>
        <w:pStyle w:val="NEUberschriftklein"/>
        <w:ind w:firstLine="142"/>
        <w:rPr>
          <w:rFonts w:ascii="Arial" w:hAnsi="Arial" w:cs="Poppins"/>
          <w:bCs w:val="0"/>
          <w:noProof/>
          <w:color w:val="auto"/>
          <w:sz w:val="20"/>
          <w:szCs w:val="22"/>
        </w:rPr>
      </w:pPr>
      <w:r w:rsidRPr="00D61325">
        <w:rPr>
          <w:rFonts w:ascii="Arial" w:hAnsi="Arial" w:cs="Poppins"/>
          <w:bCs w:val="0"/>
          <w:noProof/>
          <w:color w:val="auto"/>
          <w:sz w:val="20"/>
          <w:szCs w:val="22"/>
        </w:rPr>
        <w:t xml:space="preserve">Abendessen, Getränke für 2 Personen </w:t>
      </w:r>
    </w:p>
    <w:p w:rsidR="00E8041D" w:rsidRDefault="00E8041D" w:rsidP="00E8041D">
      <w:pPr>
        <w:pStyle w:val="NEUnormalertext"/>
        <w:ind w:left="142"/>
      </w:pPr>
    </w:p>
    <w:p w:rsidR="001D7371" w:rsidRPr="00033535" w:rsidRDefault="001D7371" w:rsidP="001D7371">
      <w:pPr>
        <w:pStyle w:val="NEUnormalertext"/>
        <w:ind w:left="142"/>
      </w:pPr>
    </w:p>
    <w:p w:rsidR="001D7371" w:rsidRPr="00033535" w:rsidRDefault="001D7371" w:rsidP="001D7371">
      <w:pPr>
        <w:pStyle w:val="NEUnormalertext"/>
        <w:ind w:left="142"/>
      </w:pPr>
    </w:p>
    <w:p w:rsidR="001D7371" w:rsidRPr="000D5D73" w:rsidRDefault="001D7371" w:rsidP="001D7371">
      <w:pPr>
        <w:pStyle w:val="NEUberschriftklein"/>
        <w:ind w:left="142"/>
      </w:pPr>
      <w:r w:rsidRPr="000D5D73">
        <w:t xml:space="preserve">Bemerkungen / </w:t>
      </w:r>
      <w:proofErr w:type="spellStart"/>
      <w:r w:rsidRPr="000D5D73">
        <w:t>Remarks</w:t>
      </w:r>
      <w:proofErr w:type="spell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475"/>
      </w:tblGrid>
      <w:tr w:rsidR="00E0043D" w:rsidRPr="00E0043D" w:rsidTr="00E8041D">
        <w:tc>
          <w:tcPr>
            <w:tcW w:w="5353" w:type="dxa"/>
          </w:tcPr>
          <w:p w:rsidR="00E0043D" w:rsidRPr="00E0043D" w:rsidRDefault="00501B82" w:rsidP="00033535">
            <w:pPr>
              <w:pStyle w:val="NEUnormalertext"/>
              <w:ind w:left="142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Start</w:t>
            </w:r>
            <w:r w:rsidR="00E0043D" w:rsidRPr="00E0043D">
              <w:rPr>
                <w:b/>
                <w:lang w:val="en-US"/>
              </w:rPr>
              <w:t>:</w:t>
            </w:r>
            <w:r w:rsidR="00420D0E">
              <w:rPr>
                <w:b/>
                <w:lang w:val="en-US"/>
              </w:rPr>
              <w:t xml:space="preserve"> </w:t>
            </w:r>
            <w:bookmarkStart w:id="6" w:name="Check_In"/>
            <w:r w:rsidR="00AA1C80">
              <w:rPr>
                <w:lang w:val="en-US"/>
              </w:rPr>
              <w:t>1</w:t>
            </w:r>
            <w:r w:rsidR="00033535">
              <w:rPr>
                <w:lang w:val="en-US"/>
              </w:rPr>
              <w:t>7</w:t>
            </w:r>
            <w:r w:rsidR="00AA1C80">
              <w:rPr>
                <w:lang w:val="en-US"/>
              </w:rPr>
              <w:t>:</w:t>
            </w:r>
            <w:r>
              <w:rPr>
                <w:lang w:val="en-US"/>
              </w:rPr>
              <w:t>4</w:t>
            </w:r>
            <w:r w:rsidR="00033535">
              <w:rPr>
                <w:lang w:val="en-US"/>
              </w:rPr>
              <w:t>5</w:t>
            </w:r>
            <w:r w:rsidR="00AA1C80">
              <w:rPr>
                <w:lang w:val="en-US"/>
              </w:rPr>
              <w:t xml:space="preserve"> Uhr</w:t>
            </w:r>
            <w:bookmarkEnd w:id="6"/>
          </w:p>
        </w:tc>
        <w:tc>
          <w:tcPr>
            <w:tcW w:w="3475" w:type="dxa"/>
          </w:tcPr>
          <w:p w:rsidR="00E0043D" w:rsidRPr="00E0043D" w:rsidRDefault="00501B82" w:rsidP="00501B82">
            <w:pPr>
              <w:pStyle w:val="NEUnormalertext"/>
              <w:ind w:left="176"/>
              <w:rPr>
                <w:b/>
                <w:lang w:val="en-US"/>
              </w:rPr>
            </w:pPr>
            <w:r>
              <w:rPr>
                <w:b/>
                <w:lang w:val="en-US"/>
              </w:rPr>
              <w:t>End</w:t>
            </w:r>
            <w:r w:rsidRPr="00E0043D">
              <w:rPr>
                <w:b/>
                <w:lang w:val="en-US"/>
              </w:rPr>
              <w:t>: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20:45 Uhr</w:t>
            </w:r>
          </w:p>
        </w:tc>
      </w:tr>
    </w:tbl>
    <w:p w:rsidR="00E0043D" w:rsidRDefault="00E0043D" w:rsidP="001D7371">
      <w:pPr>
        <w:pStyle w:val="NEUnormalertext"/>
        <w:ind w:left="142"/>
      </w:pPr>
    </w:p>
    <w:p w:rsidR="001D7371" w:rsidRPr="00E80DD8" w:rsidRDefault="00E80DD8" w:rsidP="00E80DD8">
      <w:pPr>
        <w:pStyle w:val="Fuzeile"/>
        <w:ind w:left="142"/>
        <w:rPr>
          <w:rStyle w:val="Hyperlink"/>
          <w:rFonts w:ascii="Arial" w:hAnsi="Arial" w:cs="Arial"/>
          <w:color w:val="auto"/>
          <w:szCs w:val="20"/>
          <w:u w:val="none"/>
        </w:rPr>
      </w:pPr>
      <w:r w:rsidRPr="00E80DD8">
        <w:rPr>
          <w:rStyle w:val="Hyperlink"/>
          <w:rFonts w:ascii="Arial" w:hAnsi="Arial" w:cs="Arial"/>
          <w:color w:val="auto"/>
          <w:szCs w:val="20"/>
          <w:u w:val="none"/>
        </w:rPr>
        <w:t>Parken ist auf dem Gelände möglich.</w:t>
      </w:r>
    </w:p>
    <w:p w:rsidR="001D7371" w:rsidRDefault="001D7371" w:rsidP="001D7371">
      <w:pPr>
        <w:pStyle w:val="NEUfettertextblau"/>
        <w:ind w:left="142"/>
        <w:jc w:val="left"/>
      </w:pPr>
    </w:p>
    <w:p w:rsidR="00B65686" w:rsidRPr="009C041E" w:rsidRDefault="00B65686" w:rsidP="001D7371">
      <w:pPr>
        <w:pStyle w:val="NEUfettertextblau"/>
        <w:ind w:left="142"/>
        <w:jc w:val="left"/>
      </w:pPr>
    </w:p>
    <w:p w:rsidR="001D7371" w:rsidRPr="009C041E" w:rsidRDefault="001D7371" w:rsidP="001D7371">
      <w:pPr>
        <w:pStyle w:val="NEUfettertextblau"/>
        <w:ind w:left="142"/>
        <w:jc w:val="left"/>
      </w:pPr>
      <w:bookmarkStart w:id="7" w:name="_GoBack"/>
      <w:bookmarkEnd w:id="7"/>
    </w:p>
    <w:p w:rsidR="001D7371" w:rsidRPr="003A6EBB" w:rsidRDefault="001D7371" w:rsidP="001D7371">
      <w:pPr>
        <w:pStyle w:val="NEUfettertextblau"/>
        <w:ind w:left="142"/>
        <w:jc w:val="left"/>
        <w:rPr>
          <w:lang w:val="en-US"/>
        </w:rPr>
      </w:pPr>
      <w:r w:rsidRPr="003A6EBB">
        <w:rPr>
          <w:lang w:val="en-US"/>
        </w:rPr>
        <w:t>Gebucht und bezahlt durch / Booked and prepaid through</w:t>
      </w:r>
    </w:p>
    <w:p w:rsidR="001D7371" w:rsidRPr="00C15B5B" w:rsidRDefault="00AA1C80" w:rsidP="001D7371">
      <w:pPr>
        <w:spacing w:line="276" w:lineRule="auto"/>
        <w:ind w:left="142"/>
        <w:rPr>
          <w:rFonts w:cs="Poppins"/>
          <w:iCs/>
          <w:noProof/>
        </w:rPr>
      </w:pPr>
      <w:bookmarkStart w:id="8" w:name="Bezahlt_Von"/>
      <w:r>
        <w:rPr>
          <w:rFonts w:cs="Poppins"/>
          <w:b/>
          <w:iCs/>
          <w:noProof/>
          <w:color w:val="930026"/>
        </w:rPr>
        <w:t>reiseAgentur brandner GmbH</w:t>
      </w:r>
      <w:bookmarkEnd w:id="8"/>
    </w:p>
    <w:p w:rsidR="001D7371" w:rsidRPr="00E8041D" w:rsidRDefault="00AA1C80" w:rsidP="001D7371">
      <w:pPr>
        <w:pStyle w:val="NEUnormalertext"/>
        <w:ind w:left="142"/>
      </w:pPr>
      <w:bookmarkStart w:id="9" w:name="Bezahlt_von_Adresse"/>
      <w:r>
        <w:t>Salierstrasse 24, 70736 Fellbach, Germany</w:t>
      </w:r>
      <w:bookmarkEnd w:id="9"/>
    </w:p>
    <w:p w:rsidR="00A10A53" w:rsidRPr="00E8041D" w:rsidRDefault="00AA1C80" w:rsidP="00DB3332">
      <w:pPr>
        <w:pStyle w:val="NEUnormalertext"/>
        <w:ind w:left="142"/>
        <w:rPr>
          <w:lang w:val="en-US"/>
        </w:rPr>
      </w:pPr>
      <w:bookmarkStart w:id="10" w:name="Bezahlt_Mit"/>
      <w:r>
        <w:rPr>
          <w:lang w:val="en-US"/>
        </w:rPr>
        <w:t>(fully paid by Agency Credit Card ending -</w:t>
      </w:r>
      <w:r w:rsidR="00501B82">
        <w:rPr>
          <w:lang w:val="en-US"/>
        </w:rPr>
        <w:t>6362</w:t>
      </w:r>
      <w:r>
        <w:rPr>
          <w:lang w:val="en-US"/>
        </w:rPr>
        <w:t>)</w:t>
      </w:r>
      <w:bookmarkEnd w:id="10"/>
    </w:p>
    <w:sectPr w:rsidR="00A10A53" w:rsidRPr="00E8041D" w:rsidSect="008A3AA5">
      <w:headerReference w:type="even" r:id="rId8"/>
      <w:headerReference w:type="default" r:id="rId9"/>
      <w:footerReference w:type="default" r:id="rId10"/>
      <w:type w:val="continuous"/>
      <w:pgSz w:w="11906" w:h="16838"/>
      <w:pgMar w:top="1100" w:right="849" w:bottom="851" w:left="709" w:header="568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535" w:rsidRDefault="00033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033535" w:rsidRDefault="00033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Ari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535" w:rsidRPr="00D60419" w:rsidRDefault="00033535" w:rsidP="00B73ACC">
    <w:pPr>
      <w:pStyle w:val="Fuzeile"/>
      <w:rPr>
        <w:rStyle w:val="Hyperlink"/>
        <w:rFonts w:ascii="Arial" w:hAnsi="Arial" w:cs="Arial"/>
        <w:color w:val="1F497D" w:themeColor="text2"/>
        <w:sz w:val="16"/>
        <w:szCs w:val="18"/>
        <w:u w:val="none"/>
      </w:rPr>
    </w:pPr>
    <w:r w:rsidRPr="00CD264B">
      <w:rPr>
        <w:noProof/>
        <w:color w:val="7F7F7F" w:themeColor="text1" w:themeTint="80"/>
        <w:sz w:val="16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BECF6D" wp14:editId="2C286150">
              <wp:simplePos x="0" y="0"/>
              <wp:positionH relativeFrom="column">
                <wp:posOffset>-630555</wp:posOffset>
              </wp:positionH>
              <wp:positionV relativeFrom="paragraph">
                <wp:posOffset>75148</wp:posOffset>
              </wp:positionV>
              <wp:extent cx="7638216" cy="0"/>
              <wp:effectExtent l="0" t="0" r="20320" b="190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638216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6" o:spid="_x0000_s1026" style="position:absolute;flip:x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65pt,5.9pt" to="551.8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" strokecolor="gray [1629]"/>
          </w:pict>
        </mc:Fallback>
      </mc:AlternateContent>
    </w:r>
  </w:p>
  <w:p w:rsidR="00033535" w:rsidRDefault="00033535" w:rsidP="00717B08">
    <w:pPr>
      <w:pStyle w:val="Fuzeile"/>
      <w:jc w:val="center"/>
      <w:rPr>
        <w:rStyle w:val="Hyperlink"/>
        <w:rFonts w:ascii="Arial" w:hAnsi="Arial" w:cs="Arial"/>
        <w:color w:val="7F7F7F" w:themeColor="text1" w:themeTint="80"/>
        <w:sz w:val="16"/>
        <w:szCs w:val="18"/>
        <w:u w:val="none"/>
      </w:rPr>
    </w:pPr>
    <w:r>
      <w:rPr>
        <w:noProof/>
        <w:color w:val="7F7F7F" w:themeColor="text1" w:themeTint="80"/>
        <w:sz w:val="16"/>
        <w:szCs w:val="18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242A164D" wp14:editId="7DA65273">
              <wp:simplePos x="0" y="0"/>
              <wp:positionH relativeFrom="column">
                <wp:posOffset>-14605</wp:posOffset>
              </wp:positionH>
              <wp:positionV relativeFrom="page">
                <wp:posOffset>9868535</wp:posOffset>
              </wp:positionV>
              <wp:extent cx="6667200" cy="615600"/>
              <wp:effectExtent l="0" t="0" r="0" b="0"/>
              <wp:wrapSquare wrapText="bothSides"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7200" cy="615600"/>
                        <a:chOff x="0" y="0"/>
                        <a:chExt cx="6669156" cy="616226"/>
                      </a:xfrm>
                    </wpg:grpSpPr>
                    <pic:pic xmlns:pic="http://schemas.openxmlformats.org/drawingml/2006/picture">
                      <pic:nvPicPr>
                        <pic:cNvPr id="3" name="Grafik 3" descr="C:\Users\Nina\AppData\Local\Microsoft\Windows\INetCache\Content.Word\LOGO_RAB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6869" y="119269"/>
                          <a:ext cx="98397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3" descr="2020_panNatur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8835" y="0"/>
                          <a:ext cx="1580321" cy="6162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" name="Grafik 11" descr="Trails_Logo_Redesign2019_Dunkel_mitMark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9086"/>
                          <a:ext cx="1282148" cy="4373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Grafik 12" descr="2020_Mauritius_individuell_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0321" y="139147"/>
                          <a:ext cx="1729409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7" o:spid="_x0000_s1026" style="position:absolute;margin-left:-1.15pt;margin-top:777.05pt;width:525pt;height:48.45pt;z-index:251659264;mso-position-vertical-relative:page;mso-width-relative:margin;mso-height-relative:margin" coordsize="66691,6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left:37768;top:1192;width:98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CXzFAAAA2gAAAA8AAABkcnMvZG93bnJldi54bWxEj0FrwkAUhO+F/oflFbzVTRWspq4igliK&#10;BZuK0tsj+0xCs2/D7prEf+8WCh6HmfmGmS97U4uWnK8sK3gZJiCIc6srLhQcvjfPUxA+IGusLZOC&#10;K3lYLh4f5phq2/EXtVkoRISwT1FBGUKTSunzkgz6oW2Io3e2zmCI0hVSO+wi3NRylCQTabDiuFBi&#10;Q+uS8t/sYhSsz+Pr56uTs/bjODF1N93udz8npQZP/eoNRKA+3MP/7XetYAx/V+IN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gAl8xQAAANoAAAAPAAAAAAAAAAAAAAAA&#10;AJ8CAABkcnMvZG93bnJldi54bWxQSwUGAAAAAAQABAD3AAAAkQMAAAAA&#10;">
                <v:imagedata r:id="rId5" o:title="LOGO_RAB"/>
                <v:path arrowok="t"/>
              </v:shape>
              <v:shape id="Grafik 13" o:spid="_x0000_s1028" type="#_x0000_t75" alt="2020_panNatura" style="position:absolute;left:50888;width:15803;height:6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/fvBAAAA2wAAAA8AAABkcnMvZG93bnJldi54bWxET0trAjEQvhf8D2GE3mp2VyhlNYoo1l4K&#10;rQ/wOGzG3cVksiSpu/57Uyj0Nh/fc+bLwRpxIx9axwrySQaCuHK65VrB8bB9eQMRIrJG45gU3CnA&#10;cjF6mmOpXc/fdNvHWqQQDiUqaGLsSilD1ZDFMHEdceIuzluMCfpaao99CrdGFln2Ki22nBoa7Gjd&#10;UHXd/1gF/rQ7f51Zf4bebPP8VBSd2bwr9TweVjMQkYb4L/5zf+g0fwq/v6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A/fvBAAAA2wAAAA8AAAAAAAAAAAAAAAAAnwIA&#10;AGRycy9kb3ducmV2LnhtbFBLBQYAAAAABAAEAPcAAACNAwAAAAA=&#10;">
                <v:imagedata r:id="rId6" o:title="2020_panNatura"/>
                <v:path arrowok="t"/>
              </v:shape>
              <v:shape id="Grafik 11" o:spid="_x0000_s1029" type="#_x0000_t75" alt="Trails_Logo_Redesign2019_Dunkel_mitMarke" style="position:absolute;top:1490;width:12821;height:4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g5nAAAAA2wAAAA8AAABkcnMvZG93bnJldi54bWxET9uKwjAQfRf2H8Is+KZpVGTpGmXxAov4&#10;YvUDhma2LTaT0sS2/v1GEHybw7nOajPYWnTU+sqxBjVNQBDnzlRcaLheDpMvED4gG6wdk4YHedis&#10;P0YrTI3r+UxdFgoRQ9inqKEMoUml9HlJFv3UNcSR+3OtxRBhW0jTYh/DbS1nSbKUFiuODSU2tC0p&#10;v2V3qyF7LGb7Zm6PJ6XUrrvWt7677LUefw4/3yACDeEtfrl/TZyv4PlLPE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yDmcAAAADbAAAADwAAAAAAAAAAAAAAAACfAgAA&#10;ZHJzL2Rvd25yZXYueG1sUEsFBgAAAAAEAAQA9wAAAIwDAAAAAA==&#10;">
                <v:imagedata r:id="rId7" o:title="Trails_Logo_Redesign2019_Dunkel_mitMarke"/>
                <v:path arrowok="t"/>
              </v:shape>
              <v:shape id="Grafik 12" o:spid="_x0000_s1030" type="#_x0000_t75" alt="2020_Mauritius_individuell_logo" style="position:absolute;left:15803;top:1391;width:1729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XwfAAAAA2wAAAA8AAABkcnMvZG93bnJldi54bWxET0uLwjAQvgv7H8Is7EU02SK6VKPsCoKe&#10;xMdhj0MzNsVmUpqo9d8bQfA2H99zZovO1eJKbag8a/geKhDEhTcVlxqOh9XgB0SIyAZrz6ThTgEW&#10;84/eDHPjb7yj6z6WIoVwyFGDjbHJpQyFJYdh6BvixJ186zAm2JbStHhL4a6WmVJj6bDi1GCxoaWl&#10;4ry/OA1Nn9d/Y7XqNmqSXawb+eX2f6T112f3OwURqYtv8cu9Nml+Bs9f0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JfB8AAAADbAAAADwAAAAAAAAAAAAAAAACfAgAA&#10;ZHJzL2Rvd25yZXYueG1sUEsFBgAAAAAEAAQA9wAAAIwDAAAAAA==&#10;">
                <v:imagedata r:id="rId8" o:title="2020_Mauritius_individuell_logo"/>
                <v:path arrowok="t"/>
              </v:shape>
              <w10:wrap type="square" anchory="page"/>
              <w10:anchorlock/>
            </v:group>
          </w:pict>
        </mc:Fallback>
      </mc:AlternateContent>
    </w:r>
    <w:r w:rsidRPr="00CD264B">
      <w:rPr>
        <w:rStyle w:val="Hyperlink"/>
        <w:rFonts w:ascii="Arial" w:hAnsi="Arial" w:cs="Arial"/>
        <w:color w:val="7F7F7F" w:themeColor="text1" w:themeTint="80"/>
        <w:sz w:val="16"/>
        <w:szCs w:val="18"/>
        <w:u w:val="none"/>
      </w:rPr>
      <w:t>DAS SIND WIR - UNSERE MARKEN</w:t>
    </w:r>
  </w:p>
  <w:p w:rsidR="00033535" w:rsidRDefault="00033535" w:rsidP="00717B08">
    <w:pPr>
      <w:pStyle w:val="Fuzeile"/>
      <w:jc w:val="center"/>
      <w:rPr>
        <w:rStyle w:val="Hyperlink"/>
        <w:rFonts w:ascii="Arial" w:hAnsi="Arial" w:cs="Arial"/>
        <w:b/>
        <w:color w:val="1F497D" w:themeColor="text2"/>
        <w:sz w:val="18"/>
        <w:szCs w:val="18"/>
        <w:u w:val="none"/>
      </w:rPr>
    </w:pPr>
  </w:p>
  <w:p w:rsidR="00033535" w:rsidRPr="00371DB3" w:rsidRDefault="00033535" w:rsidP="00717B08">
    <w:pPr>
      <w:pStyle w:val="Fuzeile"/>
      <w:jc w:val="center"/>
      <w:rPr>
        <w:sz w:val="18"/>
        <w:szCs w:val="18"/>
      </w:rPr>
    </w:pPr>
  </w:p>
  <w:p w:rsidR="00033535" w:rsidRDefault="00033535" w:rsidP="005826BE">
    <w:pPr>
      <w:pStyle w:val="Fuzeile"/>
      <w:tabs>
        <w:tab w:val="clear" w:pos="9072"/>
        <w:tab w:val="right" w:pos="10620"/>
      </w:tabs>
      <w:jc w:val="right"/>
      <w:rPr>
        <w:b/>
        <w:color w:val="A6A6A6" w:themeColor="background1" w:themeShade="A6"/>
        <w:sz w:val="16"/>
        <w:szCs w:val="16"/>
      </w:rPr>
    </w:pPr>
  </w:p>
  <w:p w:rsidR="00033535" w:rsidRPr="008B1F82" w:rsidRDefault="00033535" w:rsidP="005826BE">
    <w:pPr>
      <w:pStyle w:val="Fuzeile"/>
      <w:tabs>
        <w:tab w:val="clear" w:pos="9072"/>
        <w:tab w:val="right" w:pos="10620"/>
      </w:tabs>
      <w:ind w:right="-142"/>
      <w:jc w:val="right"/>
      <w:rPr>
        <w:color w:val="7F7F7F" w:themeColor="text1" w:themeTint="80"/>
        <w:sz w:val="16"/>
        <w:szCs w:val="16"/>
      </w:rPr>
    </w:pPr>
    <w:r>
      <w:rPr>
        <w:b/>
        <w:color w:val="A6A6A6" w:themeColor="background1" w:themeShade="A6"/>
        <w:sz w:val="16"/>
        <w:szCs w:val="16"/>
      </w:rPr>
      <w:t xml:space="preserve">  </w:t>
    </w:r>
    <w:r w:rsidRPr="008B1F82">
      <w:rPr>
        <w:b/>
        <w:color w:val="A6A6A6" w:themeColor="background1" w:themeShade="A6"/>
        <w:sz w:val="16"/>
        <w:szCs w:val="16"/>
      </w:rPr>
      <w:fldChar w:fldCharType="begin"/>
    </w:r>
    <w:r w:rsidRPr="008B1F82">
      <w:rPr>
        <w:b/>
        <w:color w:val="A6A6A6" w:themeColor="background1" w:themeShade="A6"/>
        <w:sz w:val="16"/>
        <w:szCs w:val="16"/>
      </w:rPr>
      <w:instrText>PAGE   \* MERGEFORMAT</w:instrText>
    </w:r>
    <w:r w:rsidRPr="008B1F82">
      <w:rPr>
        <w:b/>
        <w:color w:val="A6A6A6" w:themeColor="background1" w:themeShade="A6"/>
        <w:sz w:val="16"/>
        <w:szCs w:val="16"/>
      </w:rPr>
      <w:fldChar w:fldCharType="separate"/>
    </w:r>
    <w:r w:rsidR="00E80DD8">
      <w:rPr>
        <w:b/>
        <w:noProof/>
        <w:color w:val="A6A6A6" w:themeColor="background1" w:themeShade="A6"/>
        <w:sz w:val="16"/>
        <w:szCs w:val="16"/>
      </w:rPr>
      <w:t>1</w:t>
    </w:r>
    <w:r w:rsidRPr="008B1F82">
      <w:rPr>
        <w:b/>
        <w:color w:val="A6A6A6" w:themeColor="background1" w:themeShade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535" w:rsidRDefault="00033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033535" w:rsidRDefault="00033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535" w:rsidRDefault="00033535">
    <w:pPr>
      <w:pStyle w:val="Kopfzeile"/>
    </w:pPr>
    <w:r>
      <w:rPr>
        <w:rFonts w:ascii="Times New Roman" w:hAnsi="Times New Roman" w:cs="Times New Roman"/>
        <w:b/>
        <w:noProof/>
        <w:sz w:val="18"/>
      </w:rPr>
      <w:drawing>
        <wp:inline distT="0" distB="0" distL="0" distR="0" wp14:anchorId="2C170DB3" wp14:editId="0B7549EC">
          <wp:extent cx="6609715" cy="2385695"/>
          <wp:effectExtent l="0" t="0" r="0" b="0"/>
          <wp:docPr id="10" name="Grafik 10" descr="anschrift_briefkopf-hawaii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schrift_briefkopf-hawaii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9715" cy="238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535" w:rsidRDefault="00033535" w:rsidP="008440FC">
    <w:pPr>
      <w:pStyle w:val="Fuzeile"/>
      <w:jc w:val="right"/>
      <w:rPr>
        <w:rFonts w:ascii="Times New Roman" w:hAnsi="Times New Roman" w:cs="Times New Roman"/>
        <w:b/>
        <w:sz w:val="18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8752" behindDoc="0" locked="1" layoutInCell="1" allowOverlap="1" wp14:anchorId="2DA1978F" wp14:editId="2B4024F6">
          <wp:simplePos x="0" y="0"/>
          <wp:positionH relativeFrom="column">
            <wp:posOffset>-180340</wp:posOffset>
          </wp:positionH>
          <wp:positionV relativeFrom="page">
            <wp:posOffset>431800</wp:posOffset>
          </wp:positionV>
          <wp:extent cx="2872800" cy="835200"/>
          <wp:effectExtent l="0" t="0" r="0" b="3175"/>
          <wp:wrapSquare wrapText="bothSides"/>
          <wp:docPr id="14" name="Grafik 14" descr="C:\Users\Nina\AppData\Local\Microsoft\Windows\INetCache\Content.Word\2020_Hawaii_individuell_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Nina\AppData\Local\Microsoft\Windows\INetCache\Content.Word\2020_Hawaii_individuell_logo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2800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1" layoutInCell="1" allowOverlap="1" wp14:anchorId="56D6CD4E" wp14:editId="098EFE4F">
          <wp:simplePos x="0" y="0"/>
          <wp:positionH relativeFrom="column">
            <wp:posOffset>4141470</wp:posOffset>
          </wp:positionH>
          <wp:positionV relativeFrom="page">
            <wp:posOffset>385445</wp:posOffset>
          </wp:positionV>
          <wp:extent cx="2613600" cy="943200"/>
          <wp:effectExtent l="0" t="0" r="0" b="9525"/>
          <wp:wrapSquare wrapText="bothSides"/>
          <wp:docPr id="15" name="Grafik 15" descr="anschrift_briefkopf-hawaii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schrift_briefkopf-hawaii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3600" cy="94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3535" w:rsidRPr="008440FC" w:rsidRDefault="00033535" w:rsidP="008440FC">
    <w:pPr>
      <w:pStyle w:val="Fuzeile"/>
      <w:jc w:val="right"/>
      <w:rPr>
        <w:rFonts w:ascii="Times New Roman" w:hAnsi="Times New Roman" w:cs="Times New Roman"/>
        <w:b/>
      </w:rPr>
    </w:pPr>
  </w:p>
  <w:p w:rsidR="00033535" w:rsidRDefault="00033535" w:rsidP="008440FC">
    <w:pPr>
      <w:pStyle w:val="Fuzeile"/>
      <w:jc w:val="right"/>
      <w:rPr>
        <w:rStyle w:val="Hyperlink"/>
        <w:rFonts w:ascii="Arial" w:hAnsi="Arial" w:cs="Poppins"/>
        <w:color w:val="auto"/>
        <w:sz w:val="18"/>
        <w:u w:val="none"/>
      </w:rPr>
    </w:pPr>
    <w:r>
      <w:rPr>
        <w:rStyle w:val="Hyperlink"/>
        <w:rFonts w:ascii="Arial" w:hAnsi="Arial" w:cs="Poppins"/>
        <w:color w:val="auto"/>
        <w:sz w:val="18"/>
        <w:u w:val="none"/>
      </w:rPr>
      <w:t xml:space="preserve"> </w:t>
    </w:r>
  </w:p>
  <w:p w:rsidR="00033535" w:rsidRDefault="00033535" w:rsidP="008440FC">
    <w:pPr>
      <w:pStyle w:val="Fuzeile"/>
      <w:jc w:val="right"/>
      <w:rPr>
        <w:rStyle w:val="Hyperlink"/>
        <w:rFonts w:ascii="Arial" w:hAnsi="Arial" w:cs="Poppins"/>
        <w:color w:val="auto"/>
        <w:sz w:val="18"/>
        <w:u w:val="none"/>
      </w:rPr>
    </w:pPr>
  </w:p>
  <w:p w:rsidR="00033535" w:rsidRDefault="00033535" w:rsidP="00AA3881">
    <w:pPr>
      <w:pStyle w:val="Kopfzeile"/>
      <w:tabs>
        <w:tab w:val="clear" w:pos="9072"/>
        <w:tab w:val="left" w:pos="0"/>
        <w:tab w:val="left" w:pos="6630"/>
        <w:tab w:val="left" w:pos="10206"/>
      </w:tabs>
      <w:spacing w:after="120"/>
      <w:rPr>
        <w:rFonts w:ascii="Times New Roman" w:hAnsi="Times New Roman" w:cs="Times New Roman"/>
      </w:rPr>
    </w:pPr>
  </w:p>
  <w:p w:rsidR="00033535" w:rsidRDefault="00033535" w:rsidP="00A776B1">
    <w:pPr>
      <w:pStyle w:val="Kopfzeile"/>
      <w:tabs>
        <w:tab w:val="clear" w:pos="4536"/>
        <w:tab w:val="clear" w:pos="9072"/>
        <w:tab w:val="left" w:pos="6115"/>
      </w:tabs>
      <w:spacing w:after="120"/>
      <w:ind w:left="142" w:right="272"/>
      <w:rPr>
        <w:rFonts w:ascii="Times New Roman" w:hAnsi="Times New Roman" w:cs="Times New Roman"/>
      </w:rPr>
    </w:pPr>
  </w:p>
  <w:p w:rsidR="00033535" w:rsidRPr="008440FC" w:rsidRDefault="00033535" w:rsidP="00A776B1">
    <w:pPr>
      <w:pStyle w:val="Kopfzeile"/>
      <w:tabs>
        <w:tab w:val="clear" w:pos="4536"/>
        <w:tab w:val="clear" w:pos="9072"/>
        <w:tab w:val="left" w:pos="6115"/>
      </w:tabs>
      <w:spacing w:after="120"/>
      <w:ind w:left="142" w:right="272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5pt" o:bullet="t">
        <v:imagedata r:id="rId1" o:title="lupe"/>
      </v:shape>
    </w:pict>
  </w:numPicBullet>
  <w:numPicBullet w:numPicBulletId="1">
    <w:pict>
      <v:shape id="_x0000_i1027" type="#_x0000_t75" style="width:14.25pt;height:15pt" o:bullet="t">
        <v:imagedata r:id="rId2" o:title="lupe-tuerkis"/>
      </v:shape>
    </w:pict>
  </w:numPicBullet>
  <w:numPicBullet w:numPicBulletId="2">
    <w:pict>
      <v:shape id="_x0000_i1028" type="#_x0000_t75" style="width:14.25pt;height:15pt" o:bullet="t">
        <v:imagedata r:id="rId3" o:title="lupe-blau"/>
      </v:shape>
    </w:pict>
  </w:numPicBullet>
  <w:abstractNum w:abstractNumId="0">
    <w:nsid w:val="FFFFFF7C"/>
    <w:multiLevelType w:val="singleLevel"/>
    <w:tmpl w:val="FBF6D6B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69411B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E42B78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23EE02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8A20DC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ACD5B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A621E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F8223C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B6CCB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DA06A7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A0627F"/>
    <w:multiLevelType w:val="hybridMultilevel"/>
    <w:tmpl w:val="E31AFCF0"/>
    <w:lvl w:ilvl="0" w:tplc="145211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6090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611432"/>
    <w:multiLevelType w:val="hybridMultilevel"/>
    <w:tmpl w:val="024C819E"/>
    <w:lvl w:ilvl="0" w:tplc="36CCADE6">
      <w:start w:val="1"/>
      <w:numFmt w:val="bullet"/>
      <w:pStyle w:val="NEUAufzhlung"/>
      <w:lvlText w:val=""/>
      <w:lvlJc w:val="left"/>
      <w:pPr>
        <w:ind w:left="720" w:hanging="360"/>
      </w:pPr>
      <w:rPr>
        <w:rFonts w:ascii="Symbol" w:hAnsi="Symbol" w:hint="default"/>
        <w:color w:val="2D9996"/>
        <w:u w:color="2D99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D9499C"/>
    <w:multiLevelType w:val="hybridMultilevel"/>
    <w:tmpl w:val="84228864"/>
    <w:lvl w:ilvl="0" w:tplc="BF50E220">
      <w:start w:val="24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13">
    <w:nsid w:val="28D369AA"/>
    <w:multiLevelType w:val="hybridMultilevel"/>
    <w:tmpl w:val="9EE677B0"/>
    <w:lvl w:ilvl="0" w:tplc="583C5580">
      <w:start w:val="1"/>
      <w:numFmt w:val="bullet"/>
      <w:pStyle w:val="NEUAufzhlungimpreisenthalten"/>
      <w:lvlText w:val=""/>
      <w:lvlJc w:val="left"/>
      <w:pPr>
        <w:ind w:left="720" w:hanging="360"/>
      </w:pPr>
      <w:rPr>
        <w:rFonts w:ascii="Wingdings" w:hAnsi="Wingdings" w:hint="default"/>
        <w:color w:val="2D9996"/>
        <w:u w:color="2D99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E5A4B"/>
    <w:multiLevelType w:val="hybridMultilevel"/>
    <w:tmpl w:val="96F2410A"/>
    <w:lvl w:ilvl="0" w:tplc="3B627568">
      <w:start w:val="1"/>
      <w:numFmt w:val="bullet"/>
      <w:lvlText w:val=""/>
      <w:lvlJc w:val="left"/>
      <w:pPr>
        <w:tabs>
          <w:tab w:val="num" w:pos="1031"/>
        </w:tabs>
        <w:ind w:left="1031" w:hanging="494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5">
    <w:nsid w:val="3DB0464D"/>
    <w:multiLevelType w:val="hybridMultilevel"/>
    <w:tmpl w:val="C352BD76"/>
    <w:lvl w:ilvl="0" w:tplc="9D4CE7F8">
      <w:start w:val="3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16">
    <w:nsid w:val="49837CBC"/>
    <w:multiLevelType w:val="hybridMultilevel"/>
    <w:tmpl w:val="D850FD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8F1B25"/>
    <w:multiLevelType w:val="hybridMultilevel"/>
    <w:tmpl w:val="85660656"/>
    <w:lvl w:ilvl="0" w:tplc="2694495A">
      <w:start w:val="1"/>
      <w:numFmt w:val="bullet"/>
      <w:pStyle w:val="NEUAufzhlungNichtimPreis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476F39"/>
    <w:multiLevelType w:val="hybridMultilevel"/>
    <w:tmpl w:val="EDD6C554"/>
    <w:lvl w:ilvl="0" w:tplc="A6A47F08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16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1B1329A"/>
    <w:multiLevelType w:val="hybridMultilevel"/>
    <w:tmpl w:val="C94AC302"/>
    <w:lvl w:ilvl="0" w:tplc="4F9EC24E">
      <w:start w:val="4"/>
      <w:numFmt w:val="decimal"/>
      <w:lvlText w:val="%1"/>
      <w:lvlJc w:val="left"/>
      <w:pPr>
        <w:ind w:left="1071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791" w:hanging="360"/>
      </w:pPr>
    </w:lvl>
    <w:lvl w:ilvl="2" w:tplc="0407001B" w:tentative="1">
      <w:start w:val="1"/>
      <w:numFmt w:val="lowerRoman"/>
      <w:lvlText w:val="%3."/>
      <w:lvlJc w:val="right"/>
      <w:pPr>
        <w:ind w:left="2511" w:hanging="180"/>
      </w:pPr>
    </w:lvl>
    <w:lvl w:ilvl="3" w:tplc="0407000F" w:tentative="1">
      <w:start w:val="1"/>
      <w:numFmt w:val="decimal"/>
      <w:lvlText w:val="%4."/>
      <w:lvlJc w:val="left"/>
      <w:pPr>
        <w:ind w:left="3231" w:hanging="360"/>
      </w:pPr>
    </w:lvl>
    <w:lvl w:ilvl="4" w:tplc="04070019" w:tentative="1">
      <w:start w:val="1"/>
      <w:numFmt w:val="lowerLetter"/>
      <w:lvlText w:val="%5."/>
      <w:lvlJc w:val="left"/>
      <w:pPr>
        <w:ind w:left="3951" w:hanging="360"/>
      </w:pPr>
    </w:lvl>
    <w:lvl w:ilvl="5" w:tplc="0407001B" w:tentative="1">
      <w:start w:val="1"/>
      <w:numFmt w:val="lowerRoman"/>
      <w:lvlText w:val="%6."/>
      <w:lvlJc w:val="right"/>
      <w:pPr>
        <w:ind w:left="4671" w:hanging="180"/>
      </w:pPr>
    </w:lvl>
    <w:lvl w:ilvl="6" w:tplc="0407000F" w:tentative="1">
      <w:start w:val="1"/>
      <w:numFmt w:val="decimal"/>
      <w:lvlText w:val="%7."/>
      <w:lvlJc w:val="left"/>
      <w:pPr>
        <w:ind w:left="5391" w:hanging="360"/>
      </w:pPr>
    </w:lvl>
    <w:lvl w:ilvl="7" w:tplc="04070019" w:tentative="1">
      <w:start w:val="1"/>
      <w:numFmt w:val="lowerLetter"/>
      <w:lvlText w:val="%8."/>
      <w:lvlJc w:val="left"/>
      <w:pPr>
        <w:ind w:left="6111" w:hanging="360"/>
      </w:pPr>
    </w:lvl>
    <w:lvl w:ilvl="8" w:tplc="0407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0">
    <w:nsid w:val="51CA679C"/>
    <w:multiLevelType w:val="hybridMultilevel"/>
    <w:tmpl w:val="1CB6B66A"/>
    <w:lvl w:ilvl="0" w:tplc="145211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6090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FF2C4A"/>
    <w:multiLevelType w:val="hybridMultilevel"/>
    <w:tmpl w:val="6D98F42C"/>
    <w:lvl w:ilvl="0" w:tplc="7AB61E32">
      <w:start w:val="1"/>
      <w:numFmt w:val="bullet"/>
      <w:lvlText w:val=""/>
      <w:lvlJc w:val="left"/>
      <w:pPr>
        <w:tabs>
          <w:tab w:val="num" w:pos="851"/>
        </w:tabs>
        <w:ind w:left="851" w:hanging="494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CE6B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A355F1A"/>
    <w:multiLevelType w:val="hybridMultilevel"/>
    <w:tmpl w:val="4492DFEC"/>
    <w:lvl w:ilvl="0" w:tplc="2CCE6B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631572DE"/>
    <w:multiLevelType w:val="hybridMultilevel"/>
    <w:tmpl w:val="E59063A0"/>
    <w:lvl w:ilvl="0" w:tplc="9F866A84">
      <w:numFmt w:val="bullet"/>
      <w:lvlText w:val="·"/>
      <w:lvlJc w:val="left"/>
      <w:pPr>
        <w:ind w:left="360" w:hanging="360"/>
      </w:pPr>
      <w:rPr>
        <w:rFonts w:ascii="Arial" w:eastAsia="Calibri" w:hAnsi="Arial" w:cs="Arial" w:hint="default"/>
        <w:color w:val="000000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5831136"/>
    <w:multiLevelType w:val="hybridMultilevel"/>
    <w:tmpl w:val="F3D4A3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99285C"/>
    <w:multiLevelType w:val="hybridMultilevel"/>
    <w:tmpl w:val="86364FEC"/>
    <w:lvl w:ilvl="0" w:tplc="990ABCEE">
      <w:start w:val="4"/>
      <w:numFmt w:val="decimal"/>
      <w:lvlText w:val="%1"/>
      <w:lvlJc w:val="left"/>
      <w:pPr>
        <w:ind w:left="1069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8F41E18"/>
    <w:multiLevelType w:val="hybridMultilevel"/>
    <w:tmpl w:val="7EA4B88A"/>
    <w:lvl w:ilvl="0" w:tplc="5886653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A8C4104"/>
    <w:multiLevelType w:val="hybridMultilevel"/>
    <w:tmpl w:val="86864756"/>
    <w:lvl w:ilvl="0" w:tplc="3C10999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8F6669"/>
    <w:multiLevelType w:val="hybridMultilevel"/>
    <w:tmpl w:val="4CE092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6B5903"/>
    <w:multiLevelType w:val="hybridMultilevel"/>
    <w:tmpl w:val="55806BEE"/>
    <w:lvl w:ilvl="0" w:tplc="04070001">
      <w:start w:val="2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cs="Wingdings" w:hint="default"/>
      </w:rPr>
    </w:lvl>
  </w:abstractNum>
  <w:abstractNum w:abstractNumId="30">
    <w:nsid w:val="746B7026"/>
    <w:multiLevelType w:val="hybridMultilevel"/>
    <w:tmpl w:val="67E63BB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B2AE1"/>
    <w:multiLevelType w:val="hybridMultilevel"/>
    <w:tmpl w:val="064AC096"/>
    <w:lvl w:ilvl="0" w:tplc="6624F03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9"/>
  </w:num>
  <w:num w:numId="2">
    <w:abstractNumId w:val="15"/>
  </w:num>
  <w:num w:numId="3">
    <w:abstractNumId w:val="12"/>
  </w:num>
  <w:num w:numId="4">
    <w:abstractNumId w:val="21"/>
  </w:num>
  <w:num w:numId="5">
    <w:abstractNumId w:val="22"/>
  </w:num>
  <w:num w:numId="6">
    <w:abstractNumId w:val="14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31"/>
  </w:num>
  <w:num w:numId="19">
    <w:abstractNumId w:val="26"/>
  </w:num>
  <w:num w:numId="20">
    <w:abstractNumId w:val="18"/>
  </w:num>
  <w:num w:numId="21">
    <w:abstractNumId w:val="16"/>
  </w:num>
  <w:num w:numId="22">
    <w:abstractNumId w:val="28"/>
  </w:num>
  <w:num w:numId="23">
    <w:abstractNumId w:val="19"/>
  </w:num>
  <w:num w:numId="24">
    <w:abstractNumId w:val="25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4"/>
  </w:num>
  <w:num w:numId="28">
    <w:abstractNumId w:val="11"/>
  </w:num>
  <w:num w:numId="29">
    <w:abstractNumId w:val="13"/>
  </w:num>
  <w:num w:numId="30">
    <w:abstractNumId w:val="17"/>
  </w:num>
  <w:num w:numId="31">
    <w:abstractNumId w:val="11"/>
  </w:num>
  <w:num w:numId="32">
    <w:abstractNumId w:val="13"/>
  </w:num>
  <w:num w:numId="33">
    <w:abstractNumId w:val="17"/>
  </w:num>
  <w:num w:numId="34">
    <w:abstractNumId w:val="30"/>
  </w:num>
  <w:num w:numId="35">
    <w:abstractNumId w:val="20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ocumentProtection w:edit="trackedChanges" w:enforcement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AA5"/>
    <w:rsid w:val="000032AB"/>
    <w:rsid w:val="00015EB9"/>
    <w:rsid w:val="00025394"/>
    <w:rsid w:val="00033535"/>
    <w:rsid w:val="00064EA0"/>
    <w:rsid w:val="0007513C"/>
    <w:rsid w:val="00080E5A"/>
    <w:rsid w:val="00081709"/>
    <w:rsid w:val="000A2BBD"/>
    <w:rsid w:val="000A2D99"/>
    <w:rsid w:val="000C169F"/>
    <w:rsid w:val="000C35A5"/>
    <w:rsid w:val="000C50F7"/>
    <w:rsid w:val="000D0BEB"/>
    <w:rsid w:val="000D7A85"/>
    <w:rsid w:val="000E040A"/>
    <w:rsid w:val="000E0FDC"/>
    <w:rsid w:val="000E5417"/>
    <w:rsid w:val="000E77F9"/>
    <w:rsid w:val="000F6C6F"/>
    <w:rsid w:val="00112229"/>
    <w:rsid w:val="00114FFC"/>
    <w:rsid w:val="00115DFC"/>
    <w:rsid w:val="00121C2E"/>
    <w:rsid w:val="001238D3"/>
    <w:rsid w:val="00124CB3"/>
    <w:rsid w:val="00126CE4"/>
    <w:rsid w:val="00132DC2"/>
    <w:rsid w:val="00134F6F"/>
    <w:rsid w:val="00141248"/>
    <w:rsid w:val="00142796"/>
    <w:rsid w:val="00152964"/>
    <w:rsid w:val="00153BF3"/>
    <w:rsid w:val="00153C1B"/>
    <w:rsid w:val="00153F69"/>
    <w:rsid w:val="00164D30"/>
    <w:rsid w:val="0016608F"/>
    <w:rsid w:val="001676A9"/>
    <w:rsid w:val="00174229"/>
    <w:rsid w:val="00183122"/>
    <w:rsid w:val="001831D9"/>
    <w:rsid w:val="0018336B"/>
    <w:rsid w:val="001846A6"/>
    <w:rsid w:val="0019051F"/>
    <w:rsid w:val="001A01CD"/>
    <w:rsid w:val="001A02FF"/>
    <w:rsid w:val="001A073E"/>
    <w:rsid w:val="001B0F8F"/>
    <w:rsid w:val="001B17B2"/>
    <w:rsid w:val="001B5764"/>
    <w:rsid w:val="001C1F4E"/>
    <w:rsid w:val="001C436C"/>
    <w:rsid w:val="001C4C25"/>
    <w:rsid w:val="001D2B85"/>
    <w:rsid w:val="001D6D67"/>
    <w:rsid w:val="001D7371"/>
    <w:rsid w:val="001E00D3"/>
    <w:rsid w:val="00206CAE"/>
    <w:rsid w:val="00212B66"/>
    <w:rsid w:val="0021736F"/>
    <w:rsid w:val="00225396"/>
    <w:rsid w:val="00225FD3"/>
    <w:rsid w:val="00234DF5"/>
    <w:rsid w:val="00237553"/>
    <w:rsid w:val="002417C0"/>
    <w:rsid w:val="0024527B"/>
    <w:rsid w:val="00245FB2"/>
    <w:rsid w:val="00246CF5"/>
    <w:rsid w:val="0024768E"/>
    <w:rsid w:val="0026545C"/>
    <w:rsid w:val="0027652B"/>
    <w:rsid w:val="00284B0C"/>
    <w:rsid w:val="002874A2"/>
    <w:rsid w:val="00287BD5"/>
    <w:rsid w:val="00290461"/>
    <w:rsid w:val="00291CF8"/>
    <w:rsid w:val="002946AF"/>
    <w:rsid w:val="00294940"/>
    <w:rsid w:val="0029554E"/>
    <w:rsid w:val="002A002B"/>
    <w:rsid w:val="002C0A08"/>
    <w:rsid w:val="002C2BED"/>
    <w:rsid w:val="002C491A"/>
    <w:rsid w:val="002C7C75"/>
    <w:rsid w:val="002D16D8"/>
    <w:rsid w:val="002D35E0"/>
    <w:rsid w:val="002D3D58"/>
    <w:rsid w:val="002D45B0"/>
    <w:rsid w:val="002E1EC8"/>
    <w:rsid w:val="002E3BE3"/>
    <w:rsid w:val="002E6D05"/>
    <w:rsid w:val="002F47CE"/>
    <w:rsid w:val="00301882"/>
    <w:rsid w:val="003038A7"/>
    <w:rsid w:val="003145FB"/>
    <w:rsid w:val="00316403"/>
    <w:rsid w:val="00321BB9"/>
    <w:rsid w:val="00322A70"/>
    <w:rsid w:val="00322CD2"/>
    <w:rsid w:val="00330AAB"/>
    <w:rsid w:val="0033606E"/>
    <w:rsid w:val="00343D03"/>
    <w:rsid w:val="00345B32"/>
    <w:rsid w:val="00365C19"/>
    <w:rsid w:val="00371CE4"/>
    <w:rsid w:val="00371DB3"/>
    <w:rsid w:val="003849B5"/>
    <w:rsid w:val="00393C33"/>
    <w:rsid w:val="0039592C"/>
    <w:rsid w:val="003A1520"/>
    <w:rsid w:val="003A374B"/>
    <w:rsid w:val="003A6EBB"/>
    <w:rsid w:val="003B18B1"/>
    <w:rsid w:val="003B507D"/>
    <w:rsid w:val="003B58F1"/>
    <w:rsid w:val="003C1FF6"/>
    <w:rsid w:val="003C2625"/>
    <w:rsid w:val="003C2C09"/>
    <w:rsid w:val="003C79B1"/>
    <w:rsid w:val="003D0A6E"/>
    <w:rsid w:val="003D351A"/>
    <w:rsid w:val="003D61E5"/>
    <w:rsid w:val="003E1B32"/>
    <w:rsid w:val="003E4CBC"/>
    <w:rsid w:val="003E69AB"/>
    <w:rsid w:val="003F1581"/>
    <w:rsid w:val="004015D4"/>
    <w:rsid w:val="004021E8"/>
    <w:rsid w:val="00403291"/>
    <w:rsid w:val="00404B85"/>
    <w:rsid w:val="00407056"/>
    <w:rsid w:val="004073BB"/>
    <w:rsid w:val="0041408E"/>
    <w:rsid w:val="004204CA"/>
    <w:rsid w:val="00420D0E"/>
    <w:rsid w:val="00421CFD"/>
    <w:rsid w:val="004242FF"/>
    <w:rsid w:val="00425B3D"/>
    <w:rsid w:val="00427C6C"/>
    <w:rsid w:val="00434121"/>
    <w:rsid w:val="00437FB7"/>
    <w:rsid w:val="00456E6F"/>
    <w:rsid w:val="00461FC2"/>
    <w:rsid w:val="00464469"/>
    <w:rsid w:val="0046497E"/>
    <w:rsid w:val="0046723B"/>
    <w:rsid w:val="004720F4"/>
    <w:rsid w:val="00472BD1"/>
    <w:rsid w:val="0047656E"/>
    <w:rsid w:val="004834A3"/>
    <w:rsid w:val="00487FB9"/>
    <w:rsid w:val="00492013"/>
    <w:rsid w:val="00492F09"/>
    <w:rsid w:val="00495A7A"/>
    <w:rsid w:val="004A6A3C"/>
    <w:rsid w:val="004B47DF"/>
    <w:rsid w:val="004B7EFE"/>
    <w:rsid w:val="004C66BC"/>
    <w:rsid w:val="004C6EF1"/>
    <w:rsid w:val="004C791A"/>
    <w:rsid w:val="00501B82"/>
    <w:rsid w:val="005067F3"/>
    <w:rsid w:val="00512FF8"/>
    <w:rsid w:val="0051445A"/>
    <w:rsid w:val="00517E0F"/>
    <w:rsid w:val="00525FD6"/>
    <w:rsid w:val="0052679F"/>
    <w:rsid w:val="00553D91"/>
    <w:rsid w:val="00556A5F"/>
    <w:rsid w:val="005574E2"/>
    <w:rsid w:val="00560A53"/>
    <w:rsid w:val="00562D8D"/>
    <w:rsid w:val="005653A5"/>
    <w:rsid w:val="00575FBA"/>
    <w:rsid w:val="005826BE"/>
    <w:rsid w:val="00590A64"/>
    <w:rsid w:val="005922FE"/>
    <w:rsid w:val="00594108"/>
    <w:rsid w:val="0059520B"/>
    <w:rsid w:val="005A1B1E"/>
    <w:rsid w:val="005B2C92"/>
    <w:rsid w:val="005B4535"/>
    <w:rsid w:val="005B50D9"/>
    <w:rsid w:val="005C1421"/>
    <w:rsid w:val="005C1CAE"/>
    <w:rsid w:val="005C3B9D"/>
    <w:rsid w:val="005C6EC8"/>
    <w:rsid w:val="005C6F5C"/>
    <w:rsid w:val="005D2E89"/>
    <w:rsid w:val="005D411B"/>
    <w:rsid w:val="005F0397"/>
    <w:rsid w:val="005F39D6"/>
    <w:rsid w:val="006151A4"/>
    <w:rsid w:val="00620F8C"/>
    <w:rsid w:val="006273D5"/>
    <w:rsid w:val="006325AF"/>
    <w:rsid w:val="00633B34"/>
    <w:rsid w:val="00634180"/>
    <w:rsid w:val="0064323D"/>
    <w:rsid w:val="00643729"/>
    <w:rsid w:val="00644955"/>
    <w:rsid w:val="0064795B"/>
    <w:rsid w:val="006515CA"/>
    <w:rsid w:val="00657657"/>
    <w:rsid w:val="006761B5"/>
    <w:rsid w:val="00676B3C"/>
    <w:rsid w:val="00683492"/>
    <w:rsid w:val="006904C8"/>
    <w:rsid w:val="00693F9A"/>
    <w:rsid w:val="006B535D"/>
    <w:rsid w:val="006C2897"/>
    <w:rsid w:val="006C57D9"/>
    <w:rsid w:val="006D192B"/>
    <w:rsid w:val="006D2AA9"/>
    <w:rsid w:val="006E4102"/>
    <w:rsid w:val="006E7EA4"/>
    <w:rsid w:val="006F7842"/>
    <w:rsid w:val="007007C9"/>
    <w:rsid w:val="00700D67"/>
    <w:rsid w:val="00701114"/>
    <w:rsid w:val="007017ED"/>
    <w:rsid w:val="00703633"/>
    <w:rsid w:val="00703FC4"/>
    <w:rsid w:val="0071170C"/>
    <w:rsid w:val="00713A62"/>
    <w:rsid w:val="00713B29"/>
    <w:rsid w:val="007174BD"/>
    <w:rsid w:val="00717B08"/>
    <w:rsid w:val="007257E1"/>
    <w:rsid w:val="00731EEA"/>
    <w:rsid w:val="00733696"/>
    <w:rsid w:val="00734049"/>
    <w:rsid w:val="0073444F"/>
    <w:rsid w:val="00734CD3"/>
    <w:rsid w:val="00736118"/>
    <w:rsid w:val="0073653F"/>
    <w:rsid w:val="00740BF4"/>
    <w:rsid w:val="00741399"/>
    <w:rsid w:val="007519E3"/>
    <w:rsid w:val="0075289D"/>
    <w:rsid w:val="00752CD3"/>
    <w:rsid w:val="00756D89"/>
    <w:rsid w:val="00757BAD"/>
    <w:rsid w:val="00764A50"/>
    <w:rsid w:val="007742EE"/>
    <w:rsid w:val="00782732"/>
    <w:rsid w:val="00785E3D"/>
    <w:rsid w:val="007871DA"/>
    <w:rsid w:val="00790139"/>
    <w:rsid w:val="007963AA"/>
    <w:rsid w:val="007D0746"/>
    <w:rsid w:val="007D0F90"/>
    <w:rsid w:val="007D2FAA"/>
    <w:rsid w:val="007D3CEC"/>
    <w:rsid w:val="007D41ED"/>
    <w:rsid w:val="008019AF"/>
    <w:rsid w:val="008062E1"/>
    <w:rsid w:val="008075F6"/>
    <w:rsid w:val="00807CE4"/>
    <w:rsid w:val="00811496"/>
    <w:rsid w:val="0081197E"/>
    <w:rsid w:val="00824931"/>
    <w:rsid w:val="00824A87"/>
    <w:rsid w:val="00825BEE"/>
    <w:rsid w:val="00831D70"/>
    <w:rsid w:val="008440FC"/>
    <w:rsid w:val="0084685F"/>
    <w:rsid w:val="00851464"/>
    <w:rsid w:val="00861146"/>
    <w:rsid w:val="00861789"/>
    <w:rsid w:val="0086268A"/>
    <w:rsid w:val="0087195B"/>
    <w:rsid w:val="008742C0"/>
    <w:rsid w:val="008756B5"/>
    <w:rsid w:val="00886831"/>
    <w:rsid w:val="008900C9"/>
    <w:rsid w:val="008901FF"/>
    <w:rsid w:val="00890828"/>
    <w:rsid w:val="00892C60"/>
    <w:rsid w:val="008A3AA5"/>
    <w:rsid w:val="008C0B15"/>
    <w:rsid w:val="008D26F9"/>
    <w:rsid w:val="008D3936"/>
    <w:rsid w:val="008D4F17"/>
    <w:rsid w:val="008E2864"/>
    <w:rsid w:val="008E61E6"/>
    <w:rsid w:val="008F2011"/>
    <w:rsid w:val="008F2E59"/>
    <w:rsid w:val="008F7BE3"/>
    <w:rsid w:val="00905D2A"/>
    <w:rsid w:val="00907E38"/>
    <w:rsid w:val="0091558D"/>
    <w:rsid w:val="00926B44"/>
    <w:rsid w:val="00930A4A"/>
    <w:rsid w:val="0093129C"/>
    <w:rsid w:val="00941C61"/>
    <w:rsid w:val="009523A1"/>
    <w:rsid w:val="0095539E"/>
    <w:rsid w:val="00956EC2"/>
    <w:rsid w:val="00960B44"/>
    <w:rsid w:val="00962CA8"/>
    <w:rsid w:val="00986C7E"/>
    <w:rsid w:val="009874F4"/>
    <w:rsid w:val="009946AA"/>
    <w:rsid w:val="0099589F"/>
    <w:rsid w:val="00996316"/>
    <w:rsid w:val="009A369B"/>
    <w:rsid w:val="009A383E"/>
    <w:rsid w:val="009A4D93"/>
    <w:rsid w:val="009A4E2E"/>
    <w:rsid w:val="009B0F0D"/>
    <w:rsid w:val="009B2E9D"/>
    <w:rsid w:val="009B446E"/>
    <w:rsid w:val="009C4D20"/>
    <w:rsid w:val="009C59B0"/>
    <w:rsid w:val="009D22B5"/>
    <w:rsid w:val="009D2501"/>
    <w:rsid w:val="009D39DC"/>
    <w:rsid w:val="009D47C5"/>
    <w:rsid w:val="009E153D"/>
    <w:rsid w:val="009E2194"/>
    <w:rsid w:val="009F1B59"/>
    <w:rsid w:val="00A10A53"/>
    <w:rsid w:val="00A10FA3"/>
    <w:rsid w:val="00A166E0"/>
    <w:rsid w:val="00A22A6E"/>
    <w:rsid w:val="00A304A3"/>
    <w:rsid w:val="00A37FCE"/>
    <w:rsid w:val="00A42EED"/>
    <w:rsid w:val="00A46C5F"/>
    <w:rsid w:val="00A501B6"/>
    <w:rsid w:val="00A57E9D"/>
    <w:rsid w:val="00A64913"/>
    <w:rsid w:val="00A72A3D"/>
    <w:rsid w:val="00A776B1"/>
    <w:rsid w:val="00A85BB4"/>
    <w:rsid w:val="00A878F4"/>
    <w:rsid w:val="00AA051A"/>
    <w:rsid w:val="00AA1C80"/>
    <w:rsid w:val="00AA3881"/>
    <w:rsid w:val="00AA4390"/>
    <w:rsid w:val="00AA44D7"/>
    <w:rsid w:val="00AB6694"/>
    <w:rsid w:val="00AB6B1A"/>
    <w:rsid w:val="00AB7803"/>
    <w:rsid w:val="00AC56AA"/>
    <w:rsid w:val="00AC74AA"/>
    <w:rsid w:val="00AC76CB"/>
    <w:rsid w:val="00AD3C73"/>
    <w:rsid w:val="00AD7F6A"/>
    <w:rsid w:val="00AE45D4"/>
    <w:rsid w:val="00AF0B26"/>
    <w:rsid w:val="00AF695C"/>
    <w:rsid w:val="00B078EA"/>
    <w:rsid w:val="00B2358A"/>
    <w:rsid w:val="00B2580B"/>
    <w:rsid w:val="00B26A7C"/>
    <w:rsid w:val="00B300AD"/>
    <w:rsid w:val="00B302C4"/>
    <w:rsid w:val="00B351E7"/>
    <w:rsid w:val="00B3795C"/>
    <w:rsid w:val="00B44288"/>
    <w:rsid w:val="00B53B19"/>
    <w:rsid w:val="00B552BE"/>
    <w:rsid w:val="00B65686"/>
    <w:rsid w:val="00B65D07"/>
    <w:rsid w:val="00B664B4"/>
    <w:rsid w:val="00B73ACC"/>
    <w:rsid w:val="00B758E2"/>
    <w:rsid w:val="00B76193"/>
    <w:rsid w:val="00B8027E"/>
    <w:rsid w:val="00B8603F"/>
    <w:rsid w:val="00B92595"/>
    <w:rsid w:val="00B97D74"/>
    <w:rsid w:val="00BB5214"/>
    <w:rsid w:val="00BC244A"/>
    <w:rsid w:val="00BC35E1"/>
    <w:rsid w:val="00BC7A48"/>
    <w:rsid w:val="00BD08E5"/>
    <w:rsid w:val="00BF0C1B"/>
    <w:rsid w:val="00BF323C"/>
    <w:rsid w:val="00C03E29"/>
    <w:rsid w:val="00C05BB5"/>
    <w:rsid w:val="00C15B5B"/>
    <w:rsid w:val="00C2734C"/>
    <w:rsid w:val="00C27B8C"/>
    <w:rsid w:val="00C316F4"/>
    <w:rsid w:val="00C45DC1"/>
    <w:rsid w:val="00C479A6"/>
    <w:rsid w:val="00C5156F"/>
    <w:rsid w:val="00C6218D"/>
    <w:rsid w:val="00C8043E"/>
    <w:rsid w:val="00C87149"/>
    <w:rsid w:val="00C93DFF"/>
    <w:rsid w:val="00C9493D"/>
    <w:rsid w:val="00C94F48"/>
    <w:rsid w:val="00CA0F0C"/>
    <w:rsid w:val="00CA351C"/>
    <w:rsid w:val="00CA5B46"/>
    <w:rsid w:val="00CA71BD"/>
    <w:rsid w:val="00CB757F"/>
    <w:rsid w:val="00CC2DAE"/>
    <w:rsid w:val="00CD264B"/>
    <w:rsid w:val="00CD53CB"/>
    <w:rsid w:val="00CE3C5C"/>
    <w:rsid w:val="00CF1627"/>
    <w:rsid w:val="00D05570"/>
    <w:rsid w:val="00D100A6"/>
    <w:rsid w:val="00D115F2"/>
    <w:rsid w:val="00D17A26"/>
    <w:rsid w:val="00D23167"/>
    <w:rsid w:val="00D26AC6"/>
    <w:rsid w:val="00D27D04"/>
    <w:rsid w:val="00D44AA8"/>
    <w:rsid w:val="00D502AF"/>
    <w:rsid w:val="00D60419"/>
    <w:rsid w:val="00D60B52"/>
    <w:rsid w:val="00D61325"/>
    <w:rsid w:val="00D6438B"/>
    <w:rsid w:val="00D66E33"/>
    <w:rsid w:val="00D74837"/>
    <w:rsid w:val="00D80990"/>
    <w:rsid w:val="00D8181D"/>
    <w:rsid w:val="00D944BF"/>
    <w:rsid w:val="00D95956"/>
    <w:rsid w:val="00D95E52"/>
    <w:rsid w:val="00DA1769"/>
    <w:rsid w:val="00DA7A1A"/>
    <w:rsid w:val="00DB13E3"/>
    <w:rsid w:val="00DB2C20"/>
    <w:rsid w:val="00DB32D1"/>
    <w:rsid w:val="00DB3332"/>
    <w:rsid w:val="00DB449A"/>
    <w:rsid w:val="00DB4A8F"/>
    <w:rsid w:val="00DB558F"/>
    <w:rsid w:val="00DC796F"/>
    <w:rsid w:val="00DD2103"/>
    <w:rsid w:val="00DE23BF"/>
    <w:rsid w:val="00DF6FAF"/>
    <w:rsid w:val="00E0043D"/>
    <w:rsid w:val="00E01638"/>
    <w:rsid w:val="00E04754"/>
    <w:rsid w:val="00E14129"/>
    <w:rsid w:val="00E211A2"/>
    <w:rsid w:val="00E330E7"/>
    <w:rsid w:val="00E35904"/>
    <w:rsid w:val="00E37079"/>
    <w:rsid w:val="00E45968"/>
    <w:rsid w:val="00E5157D"/>
    <w:rsid w:val="00E53101"/>
    <w:rsid w:val="00E616F4"/>
    <w:rsid w:val="00E64394"/>
    <w:rsid w:val="00E6478A"/>
    <w:rsid w:val="00E66301"/>
    <w:rsid w:val="00E664FC"/>
    <w:rsid w:val="00E7401C"/>
    <w:rsid w:val="00E74A13"/>
    <w:rsid w:val="00E8041D"/>
    <w:rsid w:val="00E80DD8"/>
    <w:rsid w:val="00E83307"/>
    <w:rsid w:val="00EA1DDD"/>
    <w:rsid w:val="00EA54C6"/>
    <w:rsid w:val="00EB5105"/>
    <w:rsid w:val="00EC0AC6"/>
    <w:rsid w:val="00EC1DA8"/>
    <w:rsid w:val="00EC388F"/>
    <w:rsid w:val="00EC4904"/>
    <w:rsid w:val="00ED3064"/>
    <w:rsid w:val="00ED53F1"/>
    <w:rsid w:val="00EE7C60"/>
    <w:rsid w:val="00F01C7A"/>
    <w:rsid w:val="00F1778E"/>
    <w:rsid w:val="00F24508"/>
    <w:rsid w:val="00F2744E"/>
    <w:rsid w:val="00F3085D"/>
    <w:rsid w:val="00F31A8C"/>
    <w:rsid w:val="00F44F92"/>
    <w:rsid w:val="00F46C65"/>
    <w:rsid w:val="00F54B70"/>
    <w:rsid w:val="00F66783"/>
    <w:rsid w:val="00F67DD8"/>
    <w:rsid w:val="00F71B7A"/>
    <w:rsid w:val="00F73F24"/>
    <w:rsid w:val="00F828EA"/>
    <w:rsid w:val="00F90979"/>
    <w:rsid w:val="00F923BD"/>
    <w:rsid w:val="00F95D57"/>
    <w:rsid w:val="00F9722C"/>
    <w:rsid w:val="00FA58FB"/>
    <w:rsid w:val="00FB42BF"/>
    <w:rsid w:val="00FB56C5"/>
    <w:rsid w:val="00FB5992"/>
    <w:rsid w:val="00FC2308"/>
    <w:rsid w:val="00FC25FD"/>
    <w:rsid w:val="00FC57FC"/>
    <w:rsid w:val="00FC6C06"/>
    <w:rsid w:val="00FD3374"/>
    <w:rsid w:val="00FD3ECF"/>
    <w:rsid w:val="00FD5E87"/>
    <w:rsid w:val="00FD68DE"/>
    <w:rsid w:val="00FE5E6C"/>
    <w:rsid w:val="00FE7CFF"/>
    <w:rsid w:val="00FF3D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alutation" w:unhideWhenUsed="0"/>
    <w:lsdException w:name="Body Text Indent 2" w:unhideWhenUsed="0"/>
    <w:lsdException w:name="Block Text" w:uiPriority="0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043D"/>
    <w:rPr>
      <w:rFonts w:ascii="Arial" w:hAnsi="Arial" w:cs="Arial"/>
      <w:szCs w:val="22"/>
    </w:rPr>
  </w:style>
  <w:style w:type="paragraph" w:styleId="berschrift1">
    <w:name w:val="heading 1"/>
    <w:basedOn w:val="Standard"/>
    <w:next w:val="Textkrper"/>
    <w:link w:val="berschrift1Zchn"/>
    <w:uiPriority w:val="99"/>
    <w:qFormat/>
    <w:rsid w:val="00634180"/>
    <w:pPr>
      <w:keepNext/>
      <w:keepLines/>
      <w:spacing w:line="220" w:lineRule="atLeast"/>
      <w:outlineLvl w:val="0"/>
    </w:pPr>
    <w:rPr>
      <w:b/>
      <w:bCs/>
      <w:spacing w:val="-10"/>
      <w:kern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34180"/>
    <w:pPr>
      <w:keepNext/>
      <w:jc w:val="both"/>
      <w:outlineLvl w:val="1"/>
    </w:pPr>
    <w:rPr>
      <w:rFonts w:ascii="Times New Roman" w:hAnsi="Times New Roman" w:cs="Times New Roman"/>
      <w:b/>
      <w:bCs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34180"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4180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4180"/>
    <w:pPr>
      <w:keepNext/>
      <w:keepLines/>
      <w:spacing w:before="200"/>
      <w:outlineLvl w:val="4"/>
    </w:pPr>
    <w:rPr>
      <w:rFonts w:ascii="Cambria" w:hAnsi="Cambria" w:cs="Times New Roman"/>
      <w:color w:val="243F6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4180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34180"/>
    <w:pPr>
      <w:keepNext/>
      <w:ind w:left="180" w:right="180"/>
      <w:outlineLvl w:val="6"/>
    </w:pPr>
    <w:rPr>
      <w:b/>
      <w:bCs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634180"/>
    <w:pPr>
      <w:keepNext/>
      <w:keepLines/>
      <w:spacing w:before="200"/>
      <w:outlineLvl w:val="7"/>
    </w:pPr>
    <w:rPr>
      <w:rFonts w:ascii="Cambria" w:hAnsi="Cambria" w:cs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4180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634180"/>
    <w:rPr>
      <w:rFonts w:ascii="Arial" w:hAnsi="Arial" w:cs="Arial"/>
      <w:b/>
      <w:bCs/>
      <w:spacing w:val="-10"/>
      <w:kern w:val="20"/>
    </w:rPr>
  </w:style>
  <w:style w:type="character" w:customStyle="1" w:styleId="berschrift2Zchn">
    <w:name w:val="Überschrift 2 Zchn"/>
    <w:link w:val="berschrift2"/>
    <w:uiPriority w:val="99"/>
    <w:rsid w:val="00634180"/>
    <w:rPr>
      <w:rFonts w:ascii="Times New Roman" w:hAnsi="Times New Roman"/>
      <w:b/>
      <w:bCs/>
      <w:u w:val="single"/>
    </w:rPr>
  </w:style>
  <w:style w:type="character" w:customStyle="1" w:styleId="berschrift3Zchn">
    <w:name w:val="Überschrift 3 Zchn"/>
    <w:link w:val="berschrift3"/>
    <w:uiPriority w:val="99"/>
    <w:rsid w:val="00634180"/>
    <w:rPr>
      <w:rFonts w:ascii="Cambria" w:hAnsi="Cambria" w:cs="Cambria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9"/>
    <w:rsid w:val="00634180"/>
    <w:rPr>
      <w:rFonts w:ascii="Arial" w:hAnsi="Arial" w:cs="Arial"/>
      <w:b/>
      <w:bCs/>
      <w:sz w:val="22"/>
      <w:szCs w:val="22"/>
    </w:rPr>
  </w:style>
  <w:style w:type="character" w:customStyle="1" w:styleId="berschrift8Zchn">
    <w:name w:val="Überschrift 8 Zchn"/>
    <w:link w:val="berschrift8"/>
    <w:uiPriority w:val="99"/>
    <w:rsid w:val="00634180"/>
    <w:rPr>
      <w:rFonts w:ascii="Cambria" w:hAnsi="Cambria" w:cs="Cambria"/>
      <w:color w:val="404040"/>
    </w:rPr>
  </w:style>
  <w:style w:type="paragraph" w:styleId="Kopfzeile">
    <w:name w:val="header"/>
    <w:basedOn w:val="Standard"/>
    <w:link w:val="KopfzeileZchn"/>
    <w:rsid w:val="00700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1736F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700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1736F"/>
    <w:rPr>
      <w:rFonts w:ascii="Arial" w:hAnsi="Arial" w:cs="Arial"/>
    </w:rPr>
  </w:style>
  <w:style w:type="paragraph" w:styleId="Textkrper">
    <w:name w:val="Body Text"/>
    <w:basedOn w:val="Standard"/>
    <w:link w:val="TextkrperZchn"/>
    <w:uiPriority w:val="99"/>
    <w:rsid w:val="007007C9"/>
    <w:pPr>
      <w:spacing w:after="240" w:line="240" w:lineRule="atLeast"/>
    </w:pPr>
    <w:rPr>
      <w:szCs w:val="20"/>
    </w:rPr>
  </w:style>
  <w:style w:type="character" w:customStyle="1" w:styleId="TextkrperZchn">
    <w:name w:val="Textkörper Zchn"/>
    <w:link w:val="Textkrper"/>
    <w:uiPriority w:val="99"/>
    <w:rsid w:val="007007C9"/>
    <w:rPr>
      <w:rFonts w:ascii="Times New Roman" w:hAnsi="Times New Roman" w:cs="Times New Roman"/>
    </w:rPr>
  </w:style>
  <w:style w:type="paragraph" w:styleId="Anrede">
    <w:name w:val="Salutation"/>
    <w:basedOn w:val="Standard"/>
    <w:next w:val="Textkrper"/>
    <w:link w:val="AnredeZchn"/>
    <w:uiPriority w:val="99"/>
    <w:rsid w:val="007007C9"/>
    <w:pPr>
      <w:spacing w:before="240" w:after="240"/>
    </w:pPr>
    <w:rPr>
      <w:szCs w:val="20"/>
    </w:rPr>
  </w:style>
  <w:style w:type="character" w:customStyle="1" w:styleId="AnredeZchn">
    <w:name w:val="Anrede Zchn"/>
    <w:link w:val="Anrede"/>
    <w:uiPriority w:val="99"/>
    <w:rsid w:val="007007C9"/>
    <w:rPr>
      <w:rFonts w:ascii="Times New Roman" w:hAnsi="Times New Roman" w:cs="Times New Roman"/>
    </w:rPr>
  </w:style>
  <w:style w:type="paragraph" w:styleId="Beschriftung">
    <w:name w:val="caption"/>
    <w:basedOn w:val="Standard"/>
    <w:next w:val="Standard"/>
    <w:uiPriority w:val="99"/>
    <w:qFormat/>
    <w:rsid w:val="00634180"/>
    <w:rPr>
      <w:b/>
      <w:bCs/>
      <w:szCs w:val="20"/>
    </w:rPr>
  </w:style>
  <w:style w:type="paragraph" w:styleId="StandardWeb">
    <w:name w:val="Normal (Web)"/>
    <w:basedOn w:val="Standard"/>
    <w:uiPriority w:val="99"/>
    <w:rsid w:val="007007C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-MailFormatvorlage301">
    <w:name w:val="E-MailFormatvorlage3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rsid w:val="007007C9"/>
    <w:rPr>
      <w:rFonts w:ascii="Times New Roman" w:hAnsi="Times New Roman" w:cs="Times New Roman"/>
      <w:color w:val="0000FF"/>
      <w:u w:val="single"/>
    </w:rPr>
  </w:style>
  <w:style w:type="paragraph" w:customStyle="1" w:styleId="Betreff">
    <w:name w:val="Betreff"/>
    <w:basedOn w:val="Standard"/>
    <w:next w:val="Anrede"/>
    <w:uiPriority w:val="99"/>
    <w:rsid w:val="007007C9"/>
    <w:rPr>
      <w:b/>
      <w:bCs/>
      <w:szCs w:val="20"/>
    </w:rPr>
  </w:style>
  <w:style w:type="paragraph" w:styleId="Blocktext">
    <w:name w:val="Block Text"/>
    <w:basedOn w:val="Standard"/>
    <w:rsid w:val="007007C9"/>
    <w:pPr>
      <w:ind w:left="180" w:right="360"/>
    </w:pPr>
    <w:rPr>
      <w:color w:val="000000"/>
      <w:szCs w:val="20"/>
    </w:rPr>
  </w:style>
  <w:style w:type="character" w:styleId="Fett">
    <w:name w:val="Strong"/>
    <w:uiPriority w:val="22"/>
    <w:qFormat/>
    <w:rsid w:val="00634180"/>
    <w:rPr>
      <w:rFonts w:ascii="Times New Roman" w:hAnsi="Times New Roman" w:cs="Times New Roman"/>
      <w:b/>
      <w:bCs/>
    </w:rPr>
  </w:style>
  <w:style w:type="character" w:customStyle="1" w:styleId="normtext1">
    <w:name w:val="normtext1"/>
    <w:uiPriority w:val="99"/>
    <w:rsid w:val="007007C9"/>
    <w:rPr>
      <w:rFonts w:ascii="Arial" w:hAnsi="Arial" w:cs="Arial"/>
      <w:sz w:val="15"/>
      <w:szCs w:val="15"/>
    </w:rPr>
  </w:style>
  <w:style w:type="character" w:customStyle="1" w:styleId="basistext1">
    <w:name w:val="basistext1"/>
    <w:uiPriority w:val="99"/>
    <w:rsid w:val="007007C9"/>
    <w:rPr>
      <w:rFonts w:ascii="Verdana" w:hAnsi="Verdana" w:cs="Verdana"/>
      <w:color w:val="000000"/>
      <w:spacing w:val="195"/>
      <w:w w:val="0"/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darkdynamic1">
    <w:name w:val="darkdynamic1"/>
    <w:uiPriority w:val="99"/>
    <w:rsid w:val="007007C9"/>
    <w:rPr>
      <w:rFonts w:ascii="Arial" w:hAnsi="Arial" w:cs="Arial"/>
      <w:b/>
      <w:bCs/>
      <w:i/>
      <w:iCs/>
      <w:color w:val="auto"/>
      <w:sz w:val="24"/>
      <w:szCs w:val="24"/>
    </w:rPr>
  </w:style>
  <w:style w:type="character" w:customStyle="1" w:styleId="navigation1">
    <w:name w:val="navigation1"/>
    <w:uiPriority w:val="99"/>
    <w:rsid w:val="007007C9"/>
    <w:rPr>
      <w:rFonts w:ascii="Arial" w:hAnsi="Arial" w:cs="Arial"/>
      <w:sz w:val="17"/>
      <w:szCs w:val="17"/>
    </w:rPr>
  </w:style>
  <w:style w:type="character" w:customStyle="1" w:styleId="text1">
    <w:name w:val="text1"/>
    <w:uiPriority w:val="99"/>
    <w:rsid w:val="007007C9"/>
    <w:rPr>
      <w:rFonts w:ascii="Verdana" w:hAnsi="Verdana" w:cs="Verdana"/>
      <w:color w:val="FFFFFF"/>
      <w:sz w:val="17"/>
      <w:szCs w:val="17"/>
      <w:u w:val="none"/>
      <w:effect w:val="none"/>
    </w:rPr>
  </w:style>
  <w:style w:type="paragraph" w:customStyle="1" w:styleId="kathlwrap2">
    <w:name w:val="kathl_wrap2"/>
    <w:basedOn w:val="Standard"/>
    <w:uiPriority w:val="99"/>
    <w:rsid w:val="007007C9"/>
    <w:pPr>
      <w:spacing w:before="450" w:after="300"/>
    </w:pPr>
    <w:rPr>
      <w:sz w:val="24"/>
      <w:szCs w:val="24"/>
    </w:rPr>
  </w:style>
  <w:style w:type="character" w:customStyle="1" w:styleId="kathl2">
    <w:name w:val="kathl2"/>
    <w:uiPriority w:val="99"/>
    <w:rsid w:val="007007C9"/>
    <w:rPr>
      <w:rFonts w:ascii="Times New Roman" w:hAnsi="Times New Roman" w:cs="Times New Roman"/>
      <w:b/>
      <w:bCs/>
      <w:color w:val="auto"/>
    </w:rPr>
  </w:style>
  <w:style w:type="character" w:customStyle="1" w:styleId="tx-psmhighlight-sword-11">
    <w:name w:val="tx-psmhighlight-sword-11"/>
    <w:uiPriority w:val="99"/>
    <w:rsid w:val="007007C9"/>
    <w:rPr>
      <w:rFonts w:ascii="Times New Roman" w:hAnsi="Times New Roman" w:cs="Times New Roman"/>
      <w:shd w:val="clear" w:color="auto" w:fill="auto"/>
    </w:rPr>
  </w:style>
  <w:style w:type="character" w:customStyle="1" w:styleId="heading12">
    <w:name w:val="heading12"/>
    <w:uiPriority w:val="99"/>
    <w:rsid w:val="007007C9"/>
    <w:rPr>
      <w:rFonts w:ascii="Trebuchet MS" w:hAnsi="Trebuchet MS" w:cs="Trebuchet MS"/>
      <w:b/>
      <w:bCs/>
      <w:caps/>
      <w:color w:val="auto"/>
      <w:sz w:val="18"/>
      <w:szCs w:val="18"/>
    </w:rPr>
  </w:style>
  <w:style w:type="character" w:customStyle="1" w:styleId="E-MailFormatvorlage461">
    <w:name w:val="E-MailFormatvorlage461"/>
    <w:uiPriority w:val="99"/>
    <w:rsid w:val="007007C9"/>
    <w:rPr>
      <w:rFonts w:ascii="Arial" w:hAnsi="Arial" w:cs="Arial"/>
      <w:color w:val="auto"/>
    </w:rPr>
  </w:style>
  <w:style w:type="paragraph" w:styleId="Textkrper-Einzug2">
    <w:name w:val="Body Text Indent 2"/>
    <w:basedOn w:val="Standard"/>
    <w:link w:val="Textkrper-Einzug2Zchn"/>
    <w:uiPriority w:val="99"/>
    <w:rsid w:val="007007C9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rsid w:val="007007C9"/>
    <w:rPr>
      <w:rFonts w:ascii="Arial" w:hAnsi="Arial" w:cs="Arial"/>
      <w:sz w:val="22"/>
      <w:szCs w:val="22"/>
    </w:rPr>
  </w:style>
  <w:style w:type="character" w:customStyle="1" w:styleId="emailformatvorlage19">
    <w:name w:val="emailformatvorlage19"/>
    <w:uiPriority w:val="99"/>
    <w:rsid w:val="007007C9"/>
    <w:rPr>
      <w:rFonts w:ascii="Arial" w:hAnsi="Arial" w:cs="Arial"/>
      <w:color w:val="000000"/>
    </w:rPr>
  </w:style>
  <w:style w:type="character" w:customStyle="1" w:styleId="E-MailFormatvorlage501">
    <w:name w:val="E-MailFormatvorlage5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11">
    <w:name w:val="E-MailFormatvorlage51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21">
    <w:name w:val="E-MailFormatvorlage521"/>
    <w:uiPriority w:val="99"/>
    <w:rsid w:val="007007C9"/>
    <w:rPr>
      <w:rFonts w:ascii="Arial" w:hAnsi="Arial" w:cs="Arial"/>
      <w:color w:val="808000"/>
    </w:rPr>
  </w:style>
  <w:style w:type="character" w:customStyle="1" w:styleId="E-MailFormatvorlage53">
    <w:name w:val="E-MailFormatvorlage53"/>
    <w:rsid w:val="00F73F24"/>
    <w:rPr>
      <w:rFonts w:ascii="Arial" w:hAnsi="Arial" w:cs="Arial"/>
      <w:color w:val="000000"/>
      <w:sz w:val="20"/>
    </w:rPr>
  </w:style>
  <w:style w:type="character" w:customStyle="1" w:styleId="recapflightdetailtitle1">
    <w:name w:val="recapflightdetailtitle1"/>
    <w:rsid w:val="00F67DD8"/>
    <w:rPr>
      <w:rFonts w:ascii="Arial" w:hAnsi="Arial" w:cs="Arial" w:hint="default"/>
      <w:b/>
      <w:bCs/>
      <w:color w:val="5C6580"/>
      <w:sz w:val="17"/>
      <w:szCs w:val="17"/>
    </w:rPr>
  </w:style>
  <w:style w:type="paragraph" w:styleId="Listenabsatz">
    <w:name w:val="List Paragraph"/>
    <w:basedOn w:val="Standard"/>
    <w:uiPriority w:val="34"/>
    <w:qFormat/>
    <w:rsid w:val="00634180"/>
    <w:pPr>
      <w:ind w:left="720"/>
    </w:pPr>
    <w:rPr>
      <w:rFonts w:ascii="Calibri" w:eastAsia="Calibri" w:hAnsi="Calibri" w:cs="Times New Roman"/>
      <w:lang w:eastAsia="en-US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A351C"/>
  </w:style>
  <w:style w:type="paragraph" w:styleId="Aufzhlungszeichen">
    <w:name w:val="List Bullet"/>
    <w:basedOn w:val="Standard"/>
    <w:uiPriority w:val="99"/>
    <w:semiHidden/>
    <w:unhideWhenUsed/>
    <w:rsid w:val="00CA351C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A351C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A351C"/>
    <w:pPr>
      <w:numPr>
        <w:numId w:val="10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A351C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A351C"/>
    <w:pPr>
      <w:numPr>
        <w:numId w:val="12"/>
      </w:numPr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A351C"/>
  </w:style>
  <w:style w:type="character" w:customStyle="1" w:styleId="DatumZchn">
    <w:name w:val="Datum Zchn"/>
    <w:link w:val="Datum"/>
    <w:uiPriority w:val="99"/>
    <w:semiHidden/>
    <w:rsid w:val="00CA351C"/>
    <w:rPr>
      <w:rFonts w:ascii="Arial" w:hAnsi="Arial" w:cs="Arial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A351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CA351C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A351C"/>
  </w:style>
  <w:style w:type="character" w:customStyle="1" w:styleId="E-Mail-SignaturZchn">
    <w:name w:val="E-Mail-Signatur Zchn"/>
    <w:link w:val="E-Mail-Signatur"/>
    <w:uiPriority w:val="99"/>
    <w:semiHidden/>
    <w:rsid w:val="00CA351C"/>
    <w:rPr>
      <w:rFonts w:ascii="Arial" w:hAnsi="Arial" w:cs="Arial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A351C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A351C"/>
  </w:style>
  <w:style w:type="character" w:customStyle="1" w:styleId="Fu-EndnotenberschriftZchn">
    <w:name w:val="Fuß/-Endnotenüberschrift Zchn"/>
    <w:link w:val="Fu-Endnotenberschrift"/>
    <w:uiPriority w:val="99"/>
    <w:semiHidden/>
    <w:rsid w:val="00CA351C"/>
    <w:rPr>
      <w:rFonts w:ascii="Arial" w:hAnsi="Arial" w:cs="Ari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A351C"/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A351C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CA351C"/>
    <w:rPr>
      <w:rFonts w:ascii="Arial" w:hAnsi="Arial" w:cs="Arial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A351C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CA351C"/>
    <w:rPr>
      <w:rFonts w:ascii="Arial" w:hAnsi="Arial" w:cs="Arial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A351C"/>
    <w:rPr>
      <w:rFonts w:ascii="Consolas" w:hAnsi="Consolas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A351C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A351C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A351C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A351C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A351C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A351C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A351C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A351C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A351C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A351C"/>
    <w:rPr>
      <w:rFonts w:ascii="Cambria" w:hAnsi="Cambria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34180"/>
    <w:pPr>
      <w:spacing w:before="480" w:line="240" w:lineRule="auto"/>
      <w:outlineLvl w:val="9"/>
    </w:pPr>
    <w:rPr>
      <w:rFonts w:ascii="Cambria" w:hAnsi="Cambria" w:cs="Times New Roman"/>
      <w:color w:val="365F91"/>
      <w:spacing w:val="0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418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</w:rPr>
  </w:style>
  <w:style w:type="character" w:customStyle="1" w:styleId="IntensivesZitatZchn">
    <w:name w:val="Intensives Zitat Zchn"/>
    <w:link w:val="IntensivesZitat"/>
    <w:uiPriority w:val="30"/>
    <w:rsid w:val="00634180"/>
    <w:rPr>
      <w:rFonts w:ascii="Arial" w:hAnsi="Arial" w:cs="Arial"/>
      <w:b/>
      <w:bCs/>
      <w:i/>
      <w:iCs/>
      <w:color w:val="4F81BD"/>
    </w:rPr>
  </w:style>
  <w:style w:type="paragraph" w:styleId="KeinLeerraum">
    <w:name w:val="No Spacing"/>
    <w:uiPriority w:val="1"/>
    <w:qFormat/>
    <w:rsid w:val="00634180"/>
    <w:rPr>
      <w:rFonts w:ascii="Arial" w:hAnsi="Arial" w:cs="Arial"/>
      <w:sz w:val="22"/>
      <w:szCs w:val="2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351C"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351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A351C"/>
    <w:rPr>
      <w:rFonts w:ascii="Arial" w:hAnsi="Arial" w:cs="Arial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A351C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A351C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A351C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A351C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A351C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A351C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A351C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A351C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A351C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A351C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A351C"/>
    <w:pPr>
      <w:numPr>
        <w:numId w:val="1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A351C"/>
    <w:pPr>
      <w:numPr>
        <w:numId w:val="1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A351C"/>
    <w:pPr>
      <w:numPr>
        <w:numId w:val="1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A351C"/>
    <w:pPr>
      <w:numPr>
        <w:numId w:val="16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A351C"/>
    <w:pPr>
      <w:numPr>
        <w:numId w:val="17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A351C"/>
  </w:style>
  <w:style w:type="paragraph" w:styleId="Makrotext">
    <w:name w:val="macro"/>
    <w:link w:val="MakrotextZchn"/>
    <w:uiPriority w:val="99"/>
    <w:semiHidden/>
    <w:unhideWhenUsed/>
    <w:rsid w:val="00CA3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</w:rPr>
  </w:style>
  <w:style w:type="character" w:customStyle="1" w:styleId="MakrotextZchn">
    <w:name w:val="Makrotext Zchn"/>
    <w:link w:val="Makrotex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A3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rsid w:val="00CA351C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A351C"/>
    <w:rPr>
      <w:rFonts w:ascii="Consolas" w:hAnsi="Consolas"/>
      <w:sz w:val="21"/>
      <w:szCs w:val="21"/>
    </w:rPr>
  </w:style>
  <w:style w:type="character" w:customStyle="1" w:styleId="NurTextZchn">
    <w:name w:val="Nur Text Zchn"/>
    <w:link w:val="NurText"/>
    <w:uiPriority w:val="99"/>
    <w:semiHidden/>
    <w:rsid w:val="00CA351C"/>
    <w:rPr>
      <w:rFonts w:ascii="Consolas" w:hAnsi="Consolas" w:cs="Arial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A351C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A351C"/>
    <w:pPr>
      <w:spacing w:before="120"/>
    </w:pPr>
    <w:rPr>
      <w:rFonts w:ascii="Cambria" w:hAnsi="Cambria" w:cs="Times New Roman"/>
      <w:b/>
      <w:bCs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A351C"/>
    <w:pPr>
      <w:ind w:left="708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CA351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CA351C"/>
    <w:rPr>
      <w:rFonts w:ascii="Arial" w:hAnsi="Arial" w:cs="Arial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A351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A351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A351C"/>
    <w:pPr>
      <w:spacing w:after="0" w:line="240" w:lineRule="auto"/>
      <w:ind w:firstLine="360"/>
    </w:pPr>
    <w:rPr>
      <w:sz w:val="22"/>
      <w:szCs w:val="22"/>
    </w:rPr>
  </w:style>
  <w:style w:type="character" w:customStyle="1" w:styleId="Textkrper-ErstzeileneinzugZchn">
    <w:name w:val="Textkörper-Erstzeileneinzug Zchn"/>
    <w:link w:val="Textkrper-Erstzeileneinzug"/>
    <w:uiPriority w:val="99"/>
    <w:semiHidden/>
    <w:rsid w:val="00CA351C"/>
    <w:rPr>
      <w:rFonts w:ascii="Arial" w:hAnsi="Arial" w:cs="Arial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A351C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CA351C"/>
    <w:rPr>
      <w:rFonts w:ascii="Arial" w:hAnsi="Arial" w:cs="Arial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A351C"/>
    <w:pPr>
      <w:spacing w:after="0"/>
      <w:ind w:left="360" w:firstLine="360"/>
    </w:pPr>
  </w:style>
  <w:style w:type="character" w:customStyle="1" w:styleId="Textkrper-Erstzeileneinzug2Zchn">
    <w:name w:val="Textkörper-Erstzeileneinzug 2 Zchn"/>
    <w:link w:val="Textkrper-Erstzeileneinzug2"/>
    <w:uiPriority w:val="99"/>
    <w:semiHidden/>
    <w:rsid w:val="00CA351C"/>
    <w:rPr>
      <w:rFonts w:ascii="Arial" w:hAnsi="Arial" w:cs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634180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634180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berschrift4Zchn">
    <w:name w:val="Überschrift 4 Zchn"/>
    <w:link w:val="berschrift4"/>
    <w:uiPriority w:val="9"/>
    <w:semiHidden/>
    <w:rsid w:val="00634180"/>
    <w:rPr>
      <w:rFonts w:ascii="Cambria" w:hAnsi="Cambria"/>
      <w:b/>
      <w:bCs/>
      <w:i/>
      <w:iCs/>
      <w:color w:val="4F81BD"/>
    </w:rPr>
  </w:style>
  <w:style w:type="character" w:customStyle="1" w:styleId="berschrift5Zchn">
    <w:name w:val="Überschrift 5 Zchn"/>
    <w:link w:val="berschrift5"/>
    <w:uiPriority w:val="9"/>
    <w:semiHidden/>
    <w:rsid w:val="00634180"/>
    <w:rPr>
      <w:rFonts w:ascii="Cambria" w:hAnsi="Cambria"/>
      <w:color w:val="243F60"/>
    </w:rPr>
  </w:style>
  <w:style w:type="character" w:customStyle="1" w:styleId="berschrift6Zchn">
    <w:name w:val="Überschrift 6 Zchn"/>
    <w:link w:val="berschrift6"/>
    <w:uiPriority w:val="9"/>
    <w:semiHidden/>
    <w:rsid w:val="00634180"/>
    <w:rPr>
      <w:rFonts w:ascii="Cambria" w:hAnsi="Cambria"/>
      <w:i/>
      <w:iCs/>
      <w:color w:val="243F60"/>
    </w:rPr>
  </w:style>
  <w:style w:type="character" w:customStyle="1" w:styleId="berschrift9Zchn">
    <w:name w:val="Überschrift 9 Zchn"/>
    <w:link w:val="berschrift9"/>
    <w:uiPriority w:val="9"/>
    <w:semiHidden/>
    <w:rsid w:val="00634180"/>
    <w:rPr>
      <w:rFonts w:ascii="Cambria" w:hAnsi="Cambria"/>
      <w:i/>
      <w:iCs/>
      <w:color w:val="404040"/>
    </w:rPr>
  </w:style>
  <w:style w:type="paragraph" w:styleId="Umschlagabsenderadresse">
    <w:name w:val="envelope return"/>
    <w:basedOn w:val="Standard"/>
    <w:uiPriority w:val="99"/>
    <w:semiHidden/>
    <w:unhideWhenUsed/>
    <w:rsid w:val="00CA351C"/>
    <w:rPr>
      <w:rFonts w:ascii="Cambria" w:hAnsi="Cambria" w:cs="Times New Roman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A351C"/>
    <w:pPr>
      <w:framePr w:w="4320" w:h="2160" w:hRule="exact" w:hSpace="141" w:wrap="auto" w:hAnchor="page" w:xAlign="center" w:yAlign="bottom"/>
      <w:ind w:left="1"/>
    </w:pPr>
    <w:rPr>
      <w:rFonts w:ascii="Cambria" w:hAnsi="Cambria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A351C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CA351C"/>
    <w:rPr>
      <w:rFonts w:ascii="Arial" w:hAnsi="Arial" w:cs="Aria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4180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634180"/>
    <w:rPr>
      <w:rFonts w:ascii="Cambria" w:hAnsi="Cambria"/>
      <w:i/>
      <w:iCs/>
      <w:color w:val="4F81BD"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A351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A351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A351C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A351C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A351C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A351C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A351C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A351C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A351C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634180"/>
    <w:rPr>
      <w:i/>
      <w:iCs/>
      <w:color w:val="000000"/>
      <w:szCs w:val="20"/>
    </w:rPr>
  </w:style>
  <w:style w:type="character" w:customStyle="1" w:styleId="ZitatZchn">
    <w:name w:val="Zitat Zchn"/>
    <w:link w:val="Zitat"/>
    <w:uiPriority w:val="29"/>
    <w:rsid w:val="00634180"/>
    <w:rPr>
      <w:rFonts w:ascii="Arial" w:hAnsi="Arial" w:cs="Arial"/>
      <w:i/>
      <w:iCs/>
      <w:color w:val="000000"/>
    </w:rPr>
  </w:style>
  <w:style w:type="character" w:customStyle="1" w:styleId="e-mailformatvorlage16">
    <w:name w:val="e-mailformatvorlage16"/>
    <w:rsid w:val="007871DA"/>
    <w:rPr>
      <w:rFonts w:ascii="Calibri" w:hAnsi="Calibri" w:hint="default"/>
      <w:color w:val="1F497D"/>
    </w:rPr>
  </w:style>
  <w:style w:type="character" w:customStyle="1" w:styleId="E-MailFormatvorlage241">
    <w:name w:val="E-MailFormatvorlage241"/>
    <w:rsid w:val="00EA54C6"/>
    <w:rPr>
      <w:rFonts w:ascii="Arial" w:hAnsi="Arial" w:cs="Arial" w:hint="default"/>
      <w:color w:val="808000"/>
    </w:rPr>
  </w:style>
  <w:style w:type="table" w:styleId="Tabellenraster">
    <w:name w:val="Table Grid"/>
    <w:basedOn w:val="NormaleTabelle"/>
    <w:uiPriority w:val="59"/>
    <w:rsid w:val="00731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7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1neuesdesign">
    <w:name w:val="h1 neues design"/>
    <w:basedOn w:val="Standard"/>
    <w:link w:val="h1neuesdesignZchn"/>
    <w:rsid w:val="00D17A26"/>
    <w:rPr>
      <w:rFonts w:ascii="Franklin Gothic Demi Cond" w:hAnsi="Franklin Gothic Demi Cond" w:cs="Times New Roman"/>
      <w:color w:val="095F8F"/>
      <w:sz w:val="36"/>
      <w:szCs w:val="20"/>
    </w:rPr>
  </w:style>
  <w:style w:type="character" w:customStyle="1" w:styleId="h1neuesdesignZchn">
    <w:name w:val="h1 neues design Zchn"/>
    <w:basedOn w:val="Absatz-Standardschriftart"/>
    <w:link w:val="h1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h2neuesdesign">
    <w:name w:val="h2 neues design"/>
    <w:basedOn w:val="h1neuesdesign"/>
    <w:link w:val="h2neuesdesignZchn"/>
    <w:rsid w:val="00D17A26"/>
  </w:style>
  <w:style w:type="character" w:customStyle="1" w:styleId="h2neuesdesignZchn">
    <w:name w:val="h2 neues design Zchn"/>
    <w:basedOn w:val="h1neuesdesignZchn"/>
    <w:link w:val="h2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NEUfettertextblau">
    <w:name w:val="NEU: fetter text blau"/>
    <w:basedOn w:val="NEUnormalertext"/>
    <w:link w:val="NEUfettertextblauZchn"/>
    <w:qFormat/>
    <w:rsid w:val="00634180"/>
    <w:pPr>
      <w:jc w:val="both"/>
    </w:pPr>
    <w:rPr>
      <w:b/>
      <w:color w:val="076090"/>
    </w:rPr>
  </w:style>
  <w:style w:type="character" w:customStyle="1" w:styleId="NEUfettertextblauZchn">
    <w:name w:val="NEU: fetter text blau Zchn"/>
    <w:basedOn w:val="NEUnormalertextZchn"/>
    <w:link w:val="NEUfettertextblau"/>
    <w:rsid w:val="00634180"/>
    <w:rPr>
      <w:rFonts w:ascii="Arial" w:hAnsi="Arial" w:cs="Poppins"/>
      <w:b/>
      <w:noProof/>
      <w:color w:val="076090"/>
      <w:szCs w:val="22"/>
    </w:rPr>
  </w:style>
  <w:style w:type="paragraph" w:customStyle="1" w:styleId="NEUberschriftgro">
    <w:name w:val="NEU:Überschrift groß"/>
    <w:basedOn w:val="Standard"/>
    <w:link w:val="NEUberschriftgroZchn"/>
    <w:qFormat/>
    <w:rsid w:val="00A10A53"/>
    <w:rPr>
      <w:rFonts w:ascii="Franklin Gothic Demi Cond" w:hAnsi="Franklin Gothic Demi Cond" w:cs="Times New Roman"/>
      <w:caps/>
      <w:color w:val="095F8F"/>
      <w:sz w:val="44"/>
      <w:szCs w:val="20"/>
    </w:rPr>
  </w:style>
  <w:style w:type="character" w:customStyle="1" w:styleId="NEUberschriftgroZchn">
    <w:name w:val="NEU:Überschrift groß Zchn"/>
    <w:basedOn w:val="Absatz-Standardschriftart"/>
    <w:link w:val="NEUberschriftgro"/>
    <w:rsid w:val="00A10A53"/>
    <w:rPr>
      <w:rFonts w:ascii="Franklin Gothic Demi Cond" w:hAnsi="Franklin Gothic Demi Cond"/>
      <w:caps/>
      <w:color w:val="095F8F"/>
      <w:sz w:val="44"/>
    </w:rPr>
  </w:style>
  <w:style w:type="paragraph" w:customStyle="1" w:styleId="NEUberschriftmittel">
    <w:name w:val="NEU: Überschrift mittel"/>
    <w:basedOn w:val="NEUberschriftgro"/>
    <w:link w:val="NEUberschriftmittelZchn"/>
    <w:qFormat/>
    <w:rsid w:val="00634180"/>
    <w:rPr>
      <w:sz w:val="32"/>
    </w:rPr>
  </w:style>
  <w:style w:type="character" w:customStyle="1" w:styleId="NEUberschriftmittelZchn">
    <w:name w:val="NEU: Überschrift mittel Zchn"/>
    <w:basedOn w:val="NEUberschriftgroZchn"/>
    <w:link w:val="NEUberschriftmittel"/>
    <w:rsid w:val="00634180"/>
    <w:rPr>
      <w:rFonts w:ascii="Franklin Gothic Demi Cond" w:hAnsi="Franklin Gothic Demi Cond"/>
      <w:caps/>
      <w:color w:val="095F8F"/>
      <w:sz w:val="32"/>
    </w:rPr>
  </w:style>
  <w:style w:type="paragraph" w:customStyle="1" w:styleId="berschriftReisefakten">
    <w:name w:val="Überschrift Reisefakten"/>
    <w:basedOn w:val="berschrift4"/>
    <w:link w:val="berschriftReisefaktenZchn"/>
    <w:qFormat/>
    <w:rsid w:val="00634180"/>
    <w:pPr>
      <w:keepNext w:val="0"/>
      <w:keepLines w:val="0"/>
      <w:pBdr>
        <w:top w:val="dotted" w:sz="6" w:space="2" w:color="076090"/>
      </w:pBdr>
      <w:spacing w:line="276" w:lineRule="auto"/>
      <w:jc w:val="both"/>
    </w:pPr>
    <w:rPr>
      <w:rFonts w:asciiTheme="minorHAnsi" w:eastAsiaTheme="minorEastAsia" w:hAnsiTheme="minorHAnsi" w:cstheme="minorBidi"/>
      <w:bCs w:val="0"/>
      <w:i w:val="0"/>
      <w:iCs w:val="0"/>
      <w:caps/>
      <w:color w:val="076090"/>
      <w:spacing w:val="10"/>
      <w:lang w:eastAsia="en-US"/>
    </w:rPr>
  </w:style>
  <w:style w:type="character" w:customStyle="1" w:styleId="berschriftReisefaktenZchn">
    <w:name w:val="Überschrift Reisefakten Zchn"/>
    <w:basedOn w:val="Absatz-Standardschriftart"/>
    <w:link w:val="berschriftReisefakten"/>
    <w:rsid w:val="00634180"/>
    <w:rPr>
      <w:rFonts w:asciiTheme="minorHAnsi" w:eastAsiaTheme="minorEastAsia" w:hAnsiTheme="minorHAnsi" w:cstheme="minorBidi"/>
      <w:b/>
      <w:caps/>
      <w:color w:val="076090"/>
      <w:spacing w:val="10"/>
      <w:lang w:eastAsia="en-US"/>
    </w:rPr>
  </w:style>
  <w:style w:type="paragraph" w:customStyle="1" w:styleId="Reiseverlaufberschrift">
    <w:name w:val="Reiseverlauf Überschrift"/>
    <w:basedOn w:val="berschrift5"/>
    <w:link w:val="ReiseverlaufberschriftZchn"/>
    <w:qFormat/>
    <w:rsid w:val="00634180"/>
    <w:pPr>
      <w:keepNext w:val="0"/>
      <w:keepLines w:val="0"/>
      <w:pBdr>
        <w:bottom w:val="single" w:sz="6" w:space="1" w:color="076090"/>
      </w:pBdr>
      <w:spacing w:line="276" w:lineRule="auto"/>
      <w:jc w:val="both"/>
    </w:pPr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character" w:customStyle="1" w:styleId="ReiseverlaufberschriftZchn">
    <w:name w:val="Reiseverlauf Überschrift Zchn"/>
    <w:basedOn w:val="Absatz-Standardschriftart"/>
    <w:link w:val="Reiseverlaufberschrift"/>
    <w:rsid w:val="00634180"/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paragraph" w:customStyle="1" w:styleId="NEUberschriftklein">
    <w:name w:val="NEU: Überschrift klein"/>
    <w:basedOn w:val="Standard"/>
    <w:link w:val="NEUberschriftkleinZchn"/>
    <w:qFormat/>
    <w:rsid w:val="00634180"/>
    <w:pPr>
      <w:spacing w:after="60"/>
    </w:pPr>
    <w:rPr>
      <w:rFonts w:ascii="Franklin Gothic Demi Cond" w:hAnsi="Franklin Gothic Demi Cond" w:cs="Times New Roman"/>
      <w:bCs/>
      <w:color w:val="095F8F"/>
      <w:sz w:val="26"/>
      <w:szCs w:val="20"/>
    </w:rPr>
  </w:style>
  <w:style w:type="character" w:customStyle="1" w:styleId="NEUberschriftkleinZchn">
    <w:name w:val="NEU: Überschrift klein Zchn"/>
    <w:basedOn w:val="Absatz-Standardschriftart"/>
    <w:link w:val="NEUberschriftklein"/>
    <w:rsid w:val="00634180"/>
    <w:rPr>
      <w:rFonts w:ascii="Franklin Gothic Demi Cond" w:hAnsi="Franklin Gothic Demi Cond"/>
      <w:bCs/>
      <w:color w:val="095F8F"/>
      <w:sz w:val="26"/>
    </w:rPr>
  </w:style>
  <w:style w:type="paragraph" w:customStyle="1" w:styleId="NEUnormalertext">
    <w:name w:val="NEU: normaler text"/>
    <w:basedOn w:val="Standard"/>
    <w:link w:val="NEUnormalertextZchn"/>
    <w:qFormat/>
    <w:rsid w:val="00634180"/>
    <w:pPr>
      <w:spacing w:line="276" w:lineRule="auto"/>
    </w:pPr>
    <w:rPr>
      <w:rFonts w:cs="Poppins"/>
      <w:noProof/>
    </w:rPr>
  </w:style>
  <w:style w:type="character" w:customStyle="1" w:styleId="NEUnormalertextZchn">
    <w:name w:val="NEU: normaler text Zchn"/>
    <w:basedOn w:val="Absatz-Standardschriftart"/>
    <w:link w:val="NEUnormalertext"/>
    <w:rsid w:val="00634180"/>
    <w:rPr>
      <w:rFonts w:ascii="Arial" w:hAnsi="Arial" w:cs="Poppins"/>
      <w:noProof/>
      <w:szCs w:val="22"/>
    </w:rPr>
  </w:style>
  <w:style w:type="paragraph" w:customStyle="1" w:styleId="NEUAufzhlung">
    <w:name w:val="NEU: Aufzählung"/>
    <w:basedOn w:val="NEUnormalertext"/>
    <w:link w:val="NEUAufzhlungZchn"/>
    <w:qFormat/>
    <w:rsid w:val="0073444F"/>
    <w:pPr>
      <w:numPr>
        <w:numId w:val="28"/>
      </w:numPr>
      <w:jc w:val="both"/>
    </w:pPr>
  </w:style>
  <w:style w:type="character" w:customStyle="1" w:styleId="NEUAufzhlungZchn">
    <w:name w:val="NEU: Aufzählung Zchn"/>
    <w:basedOn w:val="NEUnormalertextZchn"/>
    <w:link w:val="NEUAufzhlung"/>
    <w:rsid w:val="0073444F"/>
    <w:rPr>
      <w:rFonts w:ascii="Arial" w:hAnsi="Arial" w:cs="Poppins"/>
      <w:noProof/>
      <w:szCs w:val="22"/>
    </w:rPr>
  </w:style>
  <w:style w:type="paragraph" w:customStyle="1" w:styleId="NEUfettertextrot">
    <w:name w:val="NEU: fetter text rot"/>
    <w:basedOn w:val="NEUnormalertext"/>
    <w:link w:val="NEUfettertextrotZchn"/>
    <w:qFormat/>
    <w:rsid w:val="00A10A53"/>
    <w:rPr>
      <w:b/>
      <w:iCs/>
      <w:color w:val="2D9996"/>
    </w:rPr>
  </w:style>
  <w:style w:type="character" w:customStyle="1" w:styleId="NEUfettertextrotZchn">
    <w:name w:val="NEU: fetter text rot Zchn"/>
    <w:basedOn w:val="NEUnormalertextZchn"/>
    <w:link w:val="NEUfettertextrot"/>
    <w:rsid w:val="00A10A53"/>
    <w:rPr>
      <w:rFonts w:ascii="Arial" w:hAnsi="Arial" w:cs="Poppins"/>
      <w:b/>
      <w:iCs/>
      <w:noProof/>
      <w:color w:val="2D9996"/>
      <w:szCs w:val="22"/>
    </w:rPr>
  </w:style>
  <w:style w:type="paragraph" w:customStyle="1" w:styleId="NEUAufzhlungimpreisenthalten">
    <w:name w:val="NEU Aufzählung im preis enthalten"/>
    <w:basedOn w:val="NEUAufzhlung"/>
    <w:link w:val="NEUAufzhlungimpreisenthaltenZchn"/>
    <w:qFormat/>
    <w:rsid w:val="00A10A53"/>
    <w:pPr>
      <w:numPr>
        <w:numId w:val="29"/>
      </w:numPr>
    </w:pPr>
  </w:style>
  <w:style w:type="character" w:customStyle="1" w:styleId="NEUAufzhlungimpreisenthaltenZchn">
    <w:name w:val="NEU Aufzählung im preis enthalten Zchn"/>
    <w:basedOn w:val="NEUAufzhlungZchn"/>
    <w:link w:val="NEUAufzhlungimpreisenthalten"/>
    <w:rsid w:val="00A10A53"/>
    <w:rPr>
      <w:rFonts w:ascii="Arial" w:hAnsi="Arial" w:cs="Poppins"/>
      <w:noProof/>
      <w:szCs w:val="22"/>
    </w:rPr>
  </w:style>
  <w:style w:type="paragraph" w:customStyle="1" w:styleId="NEUAufzhlungNichtimPreis">
    <w:name w:val="NEU: Aufzählung Nicht im Preis"/>
    <w:basedOn w:val="NEUAufzhlung"/>
    <w:link w:val="NEUAufzhlungNichtimPreisZchn"/>
    <w:qFormat/>
    <w:rsid w:val="00A10A53"/>
    <w:pPr>
      <w:numPr>
        <w:numId w:val="30"/>
      </w:numPr>
    </w:pPr>
  </w:style>
  <w:style w:type="character" w:customStyle="1" w:styleId="NEUAufzhlungNichtimPreisZchn">
    <w:name w:val="NEU: Aufzählung Nicht im Preis Zchn"/>
    <w:basedOn w:val="NEUAufzhlungZchn"/>
    <w:link w:val="NEUAufzhlungNichtimPreis"/>
    <w:rsid w:val="00A10A53"/>
    <w:rPr>
      <w:rFonts w:ascii="Arial" w:hAnsi="Arial" w:cs="Poppins"/>
      <w:noProof/>
      <w:szCs w:val="22"/>
    </w:rPr>
  </w:style>
  <w:style w:type="character" w:styleId="SchwacheHervorhebung">
    <w:name w:val="Subtle Emphasis"/>
    <w:uiPriority w:val="19"/>
    <w:qFormat/>
    <w:rsid w:val="00634180"/>
    <w:rPr>
      <w:i/>
      <w:iCs/>
      <w:color w:val="243F60" w:themeColor="accent1" w:themeShade="7F"/>
    </w:rPr>
  </w:style>
  <w:style w:type="character" w:styleId="IntensiveHervorhebung">
    <w:name w:val="Intense Emphasis"/>
    <w:uiPriority w:val="21"/>
    <w:qFormat/>
    <w:rsid w:val="00634180"/>
    <w:rPr>
      <w:b/>
      <w:bCs/>
      <w:caps/>
      <w:color w:val="243F60" w:themeColor="accent1" w:themeShade="7F"/>
      <w:spacing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alutation" w:unhideWhenUsed="0"/>
    <w:lsdException w:name="Body Text Indent 2" w:unhideWhenUsed="0"/>
    <w:lsdException w:name="Block Text" w:uiPriority="0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043D"/>
    <w:rPr>
      <w:rFonts w:ascii="Arial" w:hAnsi="Arial" w:cs="Arial"/>
      <w:szCs w:val="22"/>
    </w:rPr>
  </w:style>
  <w:style w:type="paragraph" w:styleId="berschrift1">
    <w:name w:val="heading 1"/>
    <w:basedOn w:val="Standard"/>
    <w:next w:val="Textkrper"/>
    <w:link w:val="berschrift1Zchn"/>
    <w:uiPriority w:val="99"/>
    <w:qFormat/>
    <w:rsid w:val="00634180"/>
    <w:pPr>
      <w:keepNext/>
      <w:keepLines/>
      <w:spacing w:line="220" w:lineRule="atLeast"/>
      <w:outlineLvl w:val="0"/>
    </w:pPr>
    <w:rPr>
      <w:b/>
      <w:bCs/>
      <w:spacing w:val="-10"/>
      <w:kern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34180"/>
    <w:pPr>
      <w:keepNext/>
      <w:jc w:val="both"/>
      <w:outlineLvl w:val="1"/>
    </w:pPr>
    <w:rPr>
      <w:rFonts w:ascii="Times New Roman" w:hAnsi="Times New Roman" w:cs="Times New Roman"/>
      <w:b/>
      <w:bCs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34180"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4180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4180"/>
    <w:pPr>
      <w:keepNext/>
      <w:keepLines/>
      <w:spacing w:before="200"/>
      <w:outlineLvl w:val="4"/>
    </w:pPr>
    <w:rPr>
      <w:rFonts w:ascii="Cambria" w:hAnsi="Cambria" w:cs="Times New Roman"/>
      <w:color w:val="243F6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4180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34180"/>
    <w:pPr>
      <w:keepNext/>
      <w:ind w:left="180" w:right="180"/>
      <w:outlineLvl w:val="6"/>
    </w:pPr>
    <w:rPr>
      <w:b/>
      <w:bCs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634180"/>
    <w:pPr>
      <w:keepNext/>
      <w:keepLines/>
      <w:spacing w:before="200"/>
      <w:outlineLvl w:val="7"/>
    </w:pPr>
    <w:rPr>
      <w:rFonts w:ascii="Cambria" w:hAnsi="Cambria" w:cs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4180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634180"/>
    <w:rPr>
      <w:rFonts w:ascii="Arial" w:hAnsi="Arial" w:cs="Arial"/>
      <w:b/>
      <w:bCs/>
      <w:spacing w:val="-10"/>
      <w:kern w:val="20"/>
    </w:rPr>
  </w:style>
  <w:style w:type="character" w:customStyle="1" w:styleId="berschrift2Zchn">
    <w:name w:val="Überschrift 2 Zchn"/>
    <w:link w:val="berschrift2"/>
    <w:uiPriority w:val="99"/>
    <w:rsid w:val="00634180"/>
    <w:rPr>
      <w:rFonts w:ascii="Times New Roman" w:hAnsi="Times New Roman"/>
      <w:b/>
      <w:bCs/>
      <w:u w:val="single"/>
    </w:rPr>
  </w:style>
  <w:style w:type="character" w:customStyle="1" w:styleId="berschrift3Zchn">
    <w:name w:val="Überschrift 3 Zchn"/>
    <w:link w:val="berschrift3"/>
    <w:uiPriority w:val="99"/>
    <w:rsid w:val="00634180"/>
    <w:rPr>
      <w:rFonts w:ascii="Cambria" w:hAnsi="Cambria" w:cs="Cambria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9"/>
    <w:rsid w:val="00634180"/>
    <w:rPr>
      <w:rFonts w:ascii="Arial" w:hAnsi="Arial" w:cs="Arial"/>
      <w:b/>
      <w:bCs/>
      <w:sz w:val="22"/>
      <w:szCs w:val="22"/>
    </w:rPr>
  </w:style>
  <w:style w:type="character" w:customStyle="1" w:styleId="berschrift8Zchn">
    <w:name w:val="Überschrift 8 Zchn"/>
    <w:link w:val="berschrift8"/>
    <w:uiPriority w:val="99"/>
    <w:rsid w:val="00634180"/>
    <w:rPr>
      <w:rFonts w:ascii="Cambria" w:hAnsi="Cambria" w:cs="Cambria"/>
      <w:color w:val="404040"/>
    </w:rPr>
  </w:style>
  <w:style w:type="paragraph" w:styleId="Kopfzeile">
    <w:name w:val="header"/>
    <w:basedOn w:val="Standard"/>
    <w:link w:val="KopfzeileZchn"/>
    <w:rsid w:val="00700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1736F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700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1736F"/>
    <w:rPr>
      <w:rFonts w:ascii="Arial" w:hAnsi="Arial" w:cs="Arial"/>
    </w:rPr>
  </w:style>
  <w:style w:type="paragraph" w:styleId="Textkrper">
    <w:name w:val="Body Text"/>
    <w:basedOn w:val="Standard"/>
    <w:link w:val="TextkrperZchn"/>
    <w:uiPriority w:val="99"/>
    <w:rsid w:val="007007C9"/>
    <w:pPr>
      <w:spacing w:after="240" w:line="240" w:lineRule="atLeast"/>
    </w:pPr>
    <w:rPr>
      <w:szCs w:val="20"/>
    </w:rPr>
  </w:style>
  <w:style w:type="character" w:customStyle="1" w:styleId="TextkrperZchn">
    <w:name w:val="Textkörper Zchn"/>
    <w:link w:val="Textkrper"/>
    <w:uiPriority w:val="99"/>
    <w:rsid w:val="007007C9"/>
    <w:rPr>
      <w:rFonts w:ascii="Times New Roman" w:hAnsi="Times New Roman" w:cs="Times New Roman"/>
    </w:rPr>
  </w:style>
  <w:style w:type="paragraph" w:styleId="Anrede">
    <w:name w:val="Salutation"/>
    <w:basedOn w:val="Standard"/>
    <w:next w:val="Textkrper"/>
    <w:link w:val="AnredeZchn"/>
    <w:uiPriority w:val="99"/>
    <w:rsid w:val="007007C9"/>
    <w:pPr>
      <w:spacing w:before="240" w:after="240"/>
    </w:pPr>
    <w:rPr>
      <w:szCs w:val="20"/>
    </w:rPr>
  </w:style>
  <w:style w:type="character" w:customStyle="1" w:styleId="AnredeZchn">
    <w:name w:val="Anrede Zchn"/>
    <w:link w:val="Anrede"/>
    <w:uiPriority w:val="99"/>
    <w:rsid w:val="007007C9"/>
    <w:rPr>
      <w:rFonts w:ascii="Times New Roman" w:hAnsi="Times New Roman" w:cs="Times New Roman"/>
    </w:rPr>
  </w:style>
  <w:style w:type="paragraph" w:styleId="Beschriftung">
    <w:name w:val="caption"/>
    <w:basedOn w:val="Standard"/>
    <w:next w:val="Standard"/>
    <w:uiPriority w:val="99"/>
    <w:qFormat/>
    <w:rsid w:val="00634180"/>
    <w:rPr>
      <w:b/>
      <w:bCs/>
      <w:szCs w:val="20"/>
    </w:rPr>
  </w:style>
  <w:style w:type="paragraph" w:styleId="StandardWeb">
    <w:name w:val="Normal (Web)"/>
    <w:basedOn w:val="Standard"/>
    <w:uiPriority w:val="99"/>
    <w:rsid w:val="007007C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-MailFormatvorlage301">
    <w:name w:val="E-MailFormatvorlage3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rsid w:val="007007C9"/>
    <w:rPr>
      <w:rFonts w:ascii="Times New Roman" w:hAnsi="Times New Roman" w:cs="Times New Roman"/>
      <w:color w:val="0000FF"/>
      <w:u w:val="single"/>
    </w:rPr>
  </w:style>
  <w:style w:type="paragraph" w:customStyle="1" w:styleId="Betreff">
    <w:name w:val="Betreff"/>
    <w:basedOn w:val="Standard"/>
    <w:next w:val="Anrede"/>
    <w:uiPriority w:val="99"/>
    <w:rsid w:val="007007C9"/>
    <w:rPr>
      <w:b/>
      <w:bCs/>
      <w:szCs w:val="20"/>
    </w:rPr>
  </w:style>
  <w:style w:type="paragraph" w:styleId="Blocktext">
    <w:name w:val="Block Text"/>
    <w:basedOn w:val="Standard"/>
    <w:rsid w:val="007007C9"/>
    <w:pPr>
      <w:ind w:left="180" w:right="360"/>
    </w:pPr>
    <w:rPr>
      <w:color w:val="000000"/>
      <w:szCs w:val="20"/>
    </w:rPr>
  </w:style>
  <w:style w:type="character" w:styleId="Fett">
    <w:name w:val="Strong"/>
    <w:uiPriority w:val="22"/>
    <w:qFormat/>
    <w:rsid w:val="00634180"/>
    <w:rPr>
      <w:rFonts w:ascii="Times New Roman" w:hAnsi="Times New Roman" w:cs="Times New Roman"/>
      <w:b/>
      <w:bCs/>
    </w:rPr>
  </w:style>
  <w:style w:type="character" w:customStyle="1" w:styleId="normtext1">
    <w:name w:val="normtext1"/>
    <w:uiPriority w:val="99"/>
    <w:rsid w:val="007007C9"/>
    <w:rPr>
      <w:rFonts w:ascii="Arial" w:hAnsi="Arial" w:cs="Arial"/>
      <w:sz w:val="15"/>
      <w:szCs w:val="15"/>
    </w:rPr>
  </w:style>
  <w:style w:type="character" w:customStyle="1" w:styleId="basistext1">
    <w:name w:val="basistext1"/>
    <w:uiPriority w:val="99"/>
    <w:rsid w:val="007007C9"/>
    <w:rPr>
      <w:rFonts w:ascii="Verdana" w:hAnsi="Verdana" w:cs="Verdana"/>
      <w:color w:val="000000"/>
      <w:spacing w:val="195"/>
      <w:w w:val="0"/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darkdynamic1">
    <w:name w:val="darkdynamic1"/>
    <w:uiPriority w:val="99"/>
    <w:rsid w:val="007007C9"/>
    <w:rPr>
      <w:rFonts w:ascii="Arial" w:hAnsi="Arial" w:cs="Arial"/>
      <w:b/>
      <w:bCs/>
      <w:i/>
      <w:iCs/>
      <w:color w:val="auto"/>
      <w:sz w:val="24"/>
      <w:szCs w:val="24"/>
    </w:rPr>
  </w:style>
  <w:style w:type="character" w:customStyle="1" w:styleId="navigation1">
    <w:name w:val="navigation1"/>
    <w:uiPriority w:val="99"/>
    <w:rsid w:val="007007C9"/>
    <w:rPr>
      <w:rFonts w:ascii="Arial" w:hAnsi="Arial" w:cs="Arial"/>
      <w:sz w:val="17"/>
      <w:szCs w:val="17"/>
    </w:rPr>
  </w:style>
  <w:style w:type="character" w:customStyle="1" w:styleId="text1">
    <w:name w:val="text1"/>
    <w:uiPriority w:val="99"/>
    <w:rsid w:val="007007C9"/>
    <w:rPr>
      <w:rFonts w:ascii="Verdana" w:hAnsi="Verdana" w:cs="Verdana"/>
      <w:color w:val="FFFFFF"/>
      <w:sz w:val="17"/>
      <w:szCs w:val="17"/>
      <w:u w:val="none"/>
      <w:effect w:val="none"/>
    </w:rPr>
  </w:style>
  <w:style w:type="paragraph" w:customStyle="1" w:styleId="kathlwrap2">
    <w:name w:val="kathl_wrap2"/>
    <w:basedOn w:val="Standard"/>
    <w:uiPriority w:val="99"/>
    <w:rsid w:val="007007C9"/>
    <w:pPr>
      <w:spacing w:before="450" w:after="300"/>
    </w:pPr>
    <w:rPr>
      <w:sz w:val="24"/>
      <w:szCs w:val="24"/>
    </w:rPr>
  </w:style>
  <w:style w:type="character" w:customStyle="1" w:styleId="kathl2">
    <w:name w:val="kathl2"/>
    <w:uiPriority w:val="99"/>
    <w:rsid w:val="007007C9"/>
    <w:rPr>
      <w:rFonts w:ascii="Times New Roman" w:hAnsi="Times New Roman" w:cs="Times New Roman"/>
      <w:b/>
      <w:bCs/>
      <w:color w:val="auto"/>
    </w:rPr>
  </w:style>
  <w:style w:type="character" w:customStyle="1" w:styleId="tx-psmhighlight-sword-11">
    <w:name w:val="tx-psmhighlight-sword-11"/>
    <w:uiPriority w:val="99"/>
    <w:rsid w:val="007007C9"/>
    <w:rPr>
      <w:rFonts w:ascii="Times New Roman" w:hAnsi="Times New Roman" w:cs="Times New Roman"/>
      <w:shd w:val="clear" w:color="auto" w:fill="auto"/>
    </w:rPr>
  </w:style>
  <w:style w:type="character" w:customStyle="1" w:styleId="heading12">
    <w:name w:val="heading12"/>
    <w:uiPriority w:val="99"/>
    <w:rsid w:val="007007C9"/>
    <w:rPr>
      <w:rFonts w:ascii="Trebuchet MS" w:hAnsi="Trebuchet MS" w:cs="Trebuchet MS"/>
      <w:b/>
      <w:bCs/>
      <w:caps/>
      <w:color w:val="auto"/>
      <w:sz w:val="18"/>
      <w:szCs w:val="18"/>
    </w:rPr>
  </w:style>
  <w:style w:type="character" w:customStyle="1" w:styleId="E-MailFormatvorlage461">
    <w:name w:val="E-MailFormatvorlage461"/>
    <w:uiPriority w:val="99"/>
    <w:rsid w:val="007007C9"/>
    <w:rPr>
      <w:rFonts w:ascii="Arial" w:hAnsi="Arial" w:cs="Arial"/>
      <w:color w:val="auto"/>
    </w:rPr>
  </w:style>
  <w:style w:type="paragraph" w:styleId="Textkrper-Einzug2">
    <w:name w:val="Body Text Indent 2"/>
    <w:basedOn w:val="Standard"/>
    <w:link w:val="Textkrper-Einzug2Zchn"/>
    <w:uiPriority w:val="99"/>
    <w:rsid w:val="007007C9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rsid w:val="007007C9"/>
    <w:rPr>
      <w:rFonts w:ascii="Arial" w:hAnsi="Arial" w:cs="Arial"/>
      <w:sz w:val="22"/>
      <w:szCs w:val="22"/>
    </w:rPr>
  </w:style>
  <w:style w:type="character" w:customStyle="1" w:styleId="emailformatvorlage19">
    <w:name w:val="emailformatvorlage19"/>
    <w:uiPriority w:val="99"/>
    <w:rsid w:val="007007C9"/>
    <w:rPr>
      <w:rFonts w:ascii="Arial" w:hAnsi="Arial" w:cs="Arial"/>
      <w:color w:val="000000"/>
    </w:rPr>
  </w:style>
  <w:style w:type="character" w:customStyle="1" w:styleId="E-MailFormatvorlage501">
    <w:name w:val="E-MailFormatvorlage5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11">
    <w:name w:val="E-MailFormatvorlage51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21">
    <w:name w:val="E-MailFormatvorlage521"/>
    <w:uiPriority w:val="99"/>
    <w:rsid w:val="007007C9"/>
    <w:rPr>
      <w:rFonts w:ascii="Arial" w:hAnsi="Arial" w:cs="Arial"/>
      <w:color w:val="808000"/>
    </w:rPr>
  </w:style>
  <w:style w:type="character" w:customStyle="1" w:styleId="E-MailFormatvorlage53">
    <w:name w:val="E-MailFormatvorlage53"/>
    <w:rsid w:val="00F73F24"/>
    <w:rPr>
      <w:rFonts w:ascii="Arial" w:hAnsi="Arial" w:cs="Arial"/>
      <w:color w:val="000000"/>
      <w:sz w:val="20"/>
    </w:rPr>
  </w:style>
  <w:style w:type="character" w:customStyle="1" w:styleId="recapflightdetailtitle1">
    <w:name w:val="recapflightdetailtitle1"/>
    <w:rsid w:val="00F67DD8"/>
    <w:rPr>
      <w:rFonts w:ascii="Arial" w:hAnsi="Arial" w:cs="Arial" w:hint="default"/>
      <w:b/>
      <w:bCs/>
      <w:color w:val="5C6580"/>
      <w:sz w:val="17"/>
      <w:szCs w:val="17"/>
    </w:rPr>
  </w:style>
  <w:style w:type="paragraph" w:styleId="Listenabsatz">
    <w:name w:val="List Paragraph"/>
    <w:basedOn w:val="Standard"/>
    <w:uiPriority w:val="34"/>
    <w:qFormat/>
    <w:rsid w:val="00634180"/>
    <w:pPr>
      <w:ind w:left="720"/>
    </w:pPr>
    <w:rPr>
      <w:rFonts w:ascii="Calibri" w:eastAsia="Calibri" w:hAnsi="Calibri" w:cs="Times New Roman"/>
      <w:lang w:eastAsia="en-US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A351C"/>
  </w:style>
  <w:style w:type="paragraph" w:styleId="Aufzhlungszeichen">
    <w:name w:val="List Bullet"/>
    <w:basedOn w:val="Standard"/>
    <w:uiPriority w:val="99"/>
    <w:semiHidden/>
    <w:unhideWhenUsed/>
    <w:rsid w:val="00CA351C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A351C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A351C"/>
    <w:pPr>
      <w:numPr>
        <w:numId w:val="10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A351C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A351C"/>
    <w:pPr>
      <w:numPr>
        <w:numId w:val="12"/>
      </w:numPr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A351C"/>
  </w:style>
  <w:style w:type="character" w:customStyle="1" w:styleId="DatumZchn">
    <w:name w:val="Datum Zchn"/>
    <w:link w:val="Datum"/>
    <w:uiPriority w:val="99"/>
    <w:semiHidden/>
    <w:rsid w:val="00CA351C"/>
    <w:rPr>
      <w:rFonts w:ascii="Arial" w:hAnsi="Arial" w:cs="Arial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A351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CA351C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A351C"/>
  </w:style>
  <w:style w:type="character" w:customStyle="1" w:styleId="E-Mail-SignaturZchn">
    <w:name w:val="E-Mail-Signatur Zchn"/>
    <w:link w:val="E-Mail-Signatur"/>
    <w:uiPriority w:val="99"/>
    <w:semiHidden/>
    <w:rsid w:val="00CA351C"/>
    <w:rPr>
      <w:rFonts w:ascii="Arial" w:hAnsi="Arial" w:cs="Arial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A351C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A351C"/>
  </w:style>
  <w:style w:type="character" w:customStyle="1" w:styleId="Fu-EndnotenberschriftZchn">
    <w:name w:val="Fuß/-Endnotenüberschrift Zchn"/>
    <w:link w:val="Fu-Endnotenberschrift"/>
    <w:uiPriority w:val="99"/>
    <w:semiHidden/>
    <w:rsid w:val="00CA351C"/>
    <w:rPr>
      <w:rFonts w:ascii="Arial" w:hAnsi="Arial" w:cs="Ari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A351C"/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A351C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CA351C"/>
    <w:rPr>
      <w:rFonts w:ascii="Arial" w:hAnsi="Arial" w:cs="Arial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A351C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CA351C"/>
    <w:rPr>
      <w:rFonts w:ascii="Arial" w:hAnsi="Arial" w:cs="Arial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A351C"/>
    <w:rPr>
      <w:rFonts w:ascii="Consolas" w:hAnsi="Consolas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A351C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A351C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A351C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A351C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A351C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A351C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A351C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A351C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A351C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A351C"/>
    <w:rPr>
      <w:rFonts w:ascii="Cambria" w:hAnsi="Cambria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34180"/>
    <w:pPr>
      <w:spacing w:before="480" w:line="240" w:lineRule="auto"/>
      <w:outlineLvl w:val="9"/>
    </w:pPr>
    <w:rPr>
      <w:rFonts w:ascii="Cambria" w:hAnsi="Cambria" w:cs="Times New Roman"/>
      <w:color w:val="365F91"/>
      <w:spacing w:val="0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418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</w:rPr>
  </w:style>
  <w:style w:type="character" w:customStyle="1" w:styleId="IntensivesZitatZchn">
    <w:name w:val="Intensives Zitat Zchn"/>
    <w:link w:val="IntensivesZitat"/>
    <w:uiPriority w:val="30"/>
    <w:rsid w:val="00634180"/>
    <w:rPr>
      <w:rFonts w:ascii="Arial" w:hAnsi="Arial" w:cs="Arial"/>
      <w:b/>
      <w:bCs/>
      <w:i/>
      <w:iCs/>
      <w:color w:val="4F81BD"/>
    </w:rPr>
  </w:style>
  <w:style w:type="paragraph" w:styleId="KeinLeerraum">
    <w:name w:val="No Spacing"/>
    <w:uiPriority w:val="1"/>
    <w:qFormat/>
    <w:rsid w:val="00634180"/>
    <w:rPr>
      <w:rFonts w:ascii="Arial" w:hAnsi="Arial" w:cs="Arial"/>
      <w:sz w:val="22"/>
      <w:szCs w:val="2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351C"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351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A351C"/>
    <w:rPr>
      <w:rFonts w:ascii="Arial" w:hAnsi="Arial" w:cs="Arial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A351C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A351C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A351C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A351C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A351C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A351C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A351C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A351C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A351C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A351C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A351C"/>
    <w:pPr>
      <w:numPr>
        <w:numId w:val="1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A351C"/>
    <w:pPr>
      <w:numPr>
        <w:numId w:val="1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A351C"/>
    <w:pPr>
      <w:numPr>
        <w:numId w:val="1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A351C"/>
    <w:pPr>
      <w:numPr>
        <w:numId w:val="16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A351C"/>
    <w:pPr>
      <w:numPr>
        <w:numId w:val="17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A351C"/>
  </w:style>
  <w:style w:type="paragraph" w:styleId="Makrotext">
    <w:name w:val="macro"/>
    <w:link w:val="MakrotextZchn"/>
    <w:uiPriority w:val="99"/>
    <w:semiHidden/>
    <w:unhideWhenUsed/>
    <w:rsid w:val="00CA3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</w:rPr>
  </w:style>
  <w:style w:type="character" w:customStyle="1" w:styleId="MakrotextZchn">
    <w:name w:val="Makrotext Zchn"/>
    <w:link w:val="Makrotex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A3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rsid w:val="00CA351C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A351C"/>
    <w:rPr>
      <w:rFonts w:ascii="Consolas" w:hAnsi="Consolas"/>
      <w:sz w:val="21"/>
      <w:szCs w:val="21"/>
    </w:rPr>
  </w:style>
  <w:style w:type="character" w:customStyle="1" w:styleId="NurTextZchn">
    <w:name w:val="Nur Text Zchn"/>
    <w:link w:val="NurText"/>
    <w:uiPriority w:val="99"/>
    <w:semiHidden/>
    <w:rsid w:val="00CA351C"/>
    <w:rPr>
      <w:rFonts w:ascii="Consolas" w:hAnsi="Consolas" w:cs="Arial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A351C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A351C"/>
    <w:pPr>
      <w:spacing w:before="120"/>
    </w:pPr>
    <w:rPr>
      <w:rFonts w:ascii="Cambria" w:hAnsi="Cambria" w:cs="Times New Roman"/>
      <w:b/>
      <w:bCs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A351C"/>
    <w:pPr>
      <w:ind w:left="708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CA351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CA351C"/>
    <w:rPr>
      <w:rFonts w:ascii="Arial" w:hAnsi="Arial" w:cs="Arial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A351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A351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A351C"/>
    <w:pPr>
      <w:spacing w:after="0" w:line="240" w:lineRule="auto"/>
      <w:ind w:firstLine="360"/>
    </w:pPr>
    <w:rPr>
      <w:sz w:val="22"/>
      <w:szCs w:val="22"/>
    </w:rPr>
  </w:style>
  <w:style w:type="character" w:customStyle="1" w:styleId="Textkrper-ErstzeileneinzugZchn">
    <w:name w:val="Textkörper-Erstzeileneinzug Zchn"/>
    <w:link w:val="Textkrper-Erstzeileneinzug"/>
    <w:uiPriority w:val="99"/>
    <w:semiHidden/>
    <w:rsid w:val="00CA351C"/>
    <w:rPr>
      <w:rFonts w:ascii="Arial" w:hAnsi="Arial" w:cs="Arial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A351C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CA351C"/>
    <w:rPr>
      <w:rFonts w:ascii="Arial" w:hAnsi="Arial" w:cs="Arial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A351C"/>
    <w:pPr>
      <w:spacing w:after="0"/>
      <w:ind w:left="360" w:firstLine="360"/>
    </w:pPr>
  </w:style>
  <w:style w:type="character" w:customStyle="1" w:styleId="Textkrper-Erstzeileneinzug2Zchn">
    <w:name w:val="Textkörper-Erstzeileneinzug 2 Zchn"/>
    <w:link w:val="Textkrper-Erstzeileneinzug2"/>
    <w:uiPriority w:val="99"/>
    <w:semiHidden/>
    <w:rsid w:val="00CA351C"/>
    <w:rPr>
      <w:rFonts w:ascii="Arial" w:hAnsi="Arial" w:cs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634180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634180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berschrift4Zchn">
    <w:name w:val="Überschrift 4 Zchn"/>
    <w:link w:val="berschrift4"/>
    <w:uiPriority w:val="9"/>
    <w:semiHidden/>
    <w:rsid w:val="00634180"/>
    <w:rPr>
      <w:rFonts w:ascii="Cambria" w:hAnsi="Cambria"/>
      <w:b/>
      <w:bCs/>
      <w:i/>
      <w:iCs/>
      <w:color w:val="4F81BD"/>
    </w:rPr>
  </w:style>
  <w:style w:type="character" w:customStyle="1" w:styleId="berschrift5Zchn">
    <w:name w:val="Überschrift 5 Zchn"/>
    <w:link w:val="berschrift5"/>
    <w:uiPriority w:val="9"/>
    <w:semiHidden/>
    <w:rsid w:val="00634180"/>
    <w:rPr>
      <w:rFonts w:ascii="Cambria" w:hAnsi="Cambria"/>
      <w:color w:val="243F60"/>
    </w:rPr>
  </w:style>
  <w:style w:type="character" w:customStyle="1" w:styleId="berschrift6Zchn">
    <w:name w:val="Überschrift 6 Zchn"/>
    <w:link w:val="berschrift6"/>
    <w:uiPriority w:val="9"/>
    <w:semiHidden/>
    <w:rsid w:val="00634180"/>
    <w:rPr>
      <w:rFonts w:ascii="Cambria" w:hAnsi="Cambria"/>
      <w:i/>
      <w:iCs/>
      <w:color w:val="243F60"/>
    </w:rPr>
  </w:style>
  <w:style w:type="character" w:customStyle="1" w:styleId="berschrift9Zchn">
    <w:name w:val="Überschrift 9 Zchn"/>
    <w:link w:val="berschrift9"/>
    <w:uiPriority w:val="9"/>
    <w:semiHidden/>
    <w:rsid w:val="00634180"/>
    <w:rPr>
      <w:rFonts w:ascii="Cambria" w:hAnsi="Cambria"/>
      <w:i/>
      <w:iCs/>
      <w:color w:val="404040"/>
    </w:rPr>
  </w:style>
  <w:style w:type="paragraph" w:styleId="Umschlagabsenderadresse">
    <w:name w:val="envelope return"/>
    <w:basedOn w:val="Standard"/>
    <w:uiPriority w:val="99"/>
    <w:semiHidden/>
    <w:unhideWhenUsed/>
    <w:rsid w:val="00CA351C"/>
    <w:rPr>
      <w:rFonts w:ascii="Cambria" w:hAnsi="Cambria" w:cs="Times New Roman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A351C"/>
    <w:pPr>
      <w:framePr w:w="4320" w:h="2160" w:hRule="exact" w:hSpace="141" w:wrap="auto" w:hAnchor="page" w:xAlign="center" w:yAlign="bottom"/>
      <w:ind w:left="1"/>
    </w:pPr>
    <w:rPr>
      <w:rFonts w:ascii="Cambria" w:hAnsi="Cambria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A351C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CA351C"/>
    <w:rPr>
      <w:rFonts w:ascii="Arial" w:hAnsi="Arial" w:cs="Aria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4180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634180"/>
    <w:rPr>
      <w:rFonts w:ascii="Cambria" w:hAnsi="Cambria"/>
      <w:i/>
      <w:iCs/>
      <w:color w:val="4F81BD"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A351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A351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A351C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A351C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A351C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A351C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A351C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A351C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A351C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634180"/>
    <w:rPr>
      <w:i/>
      <w:iCs/>
      <w:color w:val="000000"/>
      <w:szCs w:val="20"/>
    </w:rPr>
  </w:style>
  <w:style w:type="character" w:customStyle="1" w:styleId="ZitatZchn">
    <w:name w:val="Zitat Zchn"/>
    <w:link w:val="Zitat"/>
    <w:uiPriority w:val="29"/>
    <w:rsid w:val="00634180"/>
    <w:rPr>
      <w:rFonts w:ascii="Arial" w:hAnsi="Arial" w:cs="Arial"/>
      <w:i/>
      <w:iCs/>
      <w:color w:val="000000"/>
    </w:rPr>
  </w:style>
  <w:style w:type="character" w:customStyle="1" w:styleId="e-mailformatvorlage16">
    <w:name w:val="e-mailformatvorlage16"/>
    <w:rsid w:val="007871DA"/>
    <w:rPr>
      <w:rFonts w:ascii="Calibri" w:hAnsi="Calibri" w:hint="default"/>
      <w:color w:val="1F497D"/>
    </w:rPr>
  </w:style>
  <w:style w:type="character" w:customStyle="1" w:styleId="E-MailFormatvorlage241">
    <w:name w:val="E-MailFormatvorlage241"/>
    <w:rsid w:val="00EA54C6"/>
    <w:rPr>
      <w:rFonts w:ascii="Arial" w:hAnsi="Arial" w:cs="Arial" w:hint="default"/>
      <w:color w:val="808000"/>
    </w:rPr>
  </w:style>
  <w:style w:type="table" w:styleId="Tabellenraster">
    <w:name w:val="Table Grid"/>
    <w:basedOn w:val="NormaleTabelle"/>
    <w:uiPriority w:val="59"/>
    <w:rsid w:val="00731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7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1neuesdesign">
    <w:name w:val="h1 neues design"/>
    <w:basedOn w:val="Standard"/>
    <w:link w:val="h1neuesdesignZchn"/>
    <w:rsid w:val="00D17A26"/>
    <w:rPr>
      <w:rFonts w:ascii="Franklin Gothic Demi Cond" w:hAnsi="Franklin Gothic Demi Cond" w:cs="Times New Roman"/>
      <w:color w:val="095F8F"/>
      <w:sz w:val="36"/>
      <w:szCs w:val="20"/>
    </w:rPr>
  </w:style>
  <w:style w:type="character" w:customStyle="1" w:styleId="h1neuesdesignZchn">
    <w:name w:val="h1 neues design Zchn"/>
    <w:basedOn w:val="Absatz-Standardschriftart"/>
    <w:link w:val="h1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h2neuesdesign">
    <w:name w:val="h2 neues design"/>
    <w:basedOn w:val="h1neuesdesign"/>
    <w:link w:val="h2neuesdesignZchn"/>
    <w:rsid w:val="00D17A26"/>
  </w:style>
  <w:style w:type="character" w:customStyle="1" w:styleId="h2neuesdesignZchn">
    <w:name w:val="h2 neues design Zchn"/>
    <w:basedOn w:val="h1neuesdesignZchn"/>
    <w:link w:val="h2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NEUfettertextblau">
    <w:name w:val="NEU: fetter text blau"/>
    <w:basedOn w:val="NEUnormalertext"/>
    <w:link w:val="NEUfettertextblauZchn"/>
    <w:qFormat/>
    <w:rsid w:val="00634180"/>
    <w:pPr>
      <w:jc w:val="both"/>
    </w:pPr>
    <w:rPr>
      <w:b/>
      <w:color w:val="076090"/>
    </w:rPr>
  </w:style>
  <w:style w:type="character" w:customStyle="1" w:styleId="NEUfettertextblauZchn">
    <w:name w:val="NEU: fetter text blau Zchn"/>
    <w:basedOn w:val="NEUnormalertextZchn"/>
    <w:link w:val="NEUfettertextblau"/>
    <w:rsid w:val="00634180"/>
    <w:rPr>
      <w:rFonts w:ascii="Arial" w:hAnsi="Arial" w:cs="Poppins"/>
      <w:b/>
      <w:noProof/>
      <w:color w:val="076090"/>
      <w:szCs w:val="22"/>
    </w:rPr>
  </w:style>
  <w:style w:type="paragraph" w:customStyle="1" w:styleId="NEUberschriftgro">
    <w:name w:val="NEU:Überschrift groß"/>
    <w:basedOn w:val="Standard"/>
    <w:link w:val="NEUberschriftgroZchn"/>
    <w:qFormat/>
    <w:rsid w:val="00A10A53"/>
    <w:rPr>
      <w:rFonts w:ascii="Franklin Gothic Demi Cond" w:hAnsi="Franklin Gothic Demi Cond" w:cs="Times New Roman"/>
      <w:caps/>
      <w:color w:val="095F8F"/>
      <w:sz w:val="44"/>
      <w:szCs w:val="20"/>
    </w:rPr>
  </w:style>
  <w:style w:type="character" w:customStyle="1" w:styleId="NEUberschriftgroZchn">
    <w:name w:val="NEU:Überschrift groß Zchn"/>
    <w:basedOn w:val="Absatz-Standardschriftart"/>
    <w:link w:val="NEUberschriftgro"/>
    <w:rsid w:val="00A10A53"/>
    <w:rPr>
      <w:rFonts w:ascii="Franklin Gothic Demi Cond" w:hAnsi="Franklin Gothic Demi Cond"/>
      <w:caps/>
      <w:color w:val="095F8F"/>
      <w:sz w:val="44"/>
    </w:rPr>
  </w:style>
  <w:style w:type="paragraph" w:customStyle="1" w:styleId="NEUberschriftmittel">
    <w:name w:val="NEU: Überschrift mittel"/>
    <w:basedOn w:val="NEUberschriftgro"/>
    <w:link w:val="NEUberschriftmittelZchn"/>
    <w:qFormat/>
    <w:rsid w:val="00634180"/>
    <w:rPr>
      <w:sz w:val="32"/>
    </w:rPr>
  </w:style>
  <w:style w:type="character" w:customStyle="1" w:styleId="NEUberschriftmittelZchn">
    <w:name w:val="NEU: Überschrift mittel Zchn"/>
    <w:basedOn w:val="NEUberschriftgroZchn"/>
    <w:link w:val="NEUberschriftmittel"/>
    <w:rsid w:val="00634180"/>
    <w:rPr>
      <w:rFonts w:ascii="Franklin Gothic Demi Cond" w:hAnsi="Franklin Gothic Demi Cond"/>
      <w:caps/>
      <w:color w:val="095F8F"/>
      <w:sz w:val="32"/>
    </w:rPr>
  </w:style>
  <w:style w:type="paragraph" w:customStyle="1" w:styleId="berschriftReisefakten">
    <w:name w:val="Überschrift Reisefakten"/>
    <w:basedOn w:val="berschrift4"/>
    <w:link w:val="berschriftReisefaktenZchn"/>
    <w:qFormat/>
    <w:rsid w:val="00634180"/>
    <w:pPr>
      <w:keepNext w:val="0"/>
      <w:keepLines w:val="0"/>
      <w:pBdr>
        <w:top w:val="dotted" w:sz="6" w:space="2" w:color="076090"/>
      </w:pBdr>
      <w:spacing w:line="276" w:lineRule="auto"/>
      <w:jc w:val="both"/>
    </w:pPr>
    <w:rPr>
      <w:rFonts w:asciiTheme="minorHAnsi" w:eastAsiaTheme="minorEastAsia" w:hAnsiTheme="minorHAnsi" w:cstheme="minorBidi"/>
      <w:bCs w:val="0"/>
      <w:i w:val="0"/>
      <w:iCs w:val="0"/>
      <w:caps/>
      <w:color w:val="076090"/>
      <w:spacing w:val="10"/>
      <w:lang w:eastAsia="en-US"/>
    </w:rPr>
  </w:style>
  <w:style w:type="character" w:customStyle="1" w:styleId="berschriftReisefaktenZchn">
    <w:name w:val="Überschrift Reisefakten Zchn"/>
    <w:basedOn w:val="Absatz-Standardschriftart"/>
    <w:link w:val="berschriftReisefakten"/>
    <w:rsid w:val="00634180"/>
    <w:rPr>
      <w:rFonts w:asciiTheme="minorHAnsi" w:eastAsiaTheme="minorEastAsia" w:hAnsiTheme="minorHAnsi" w:cstheme="minorBidi"/>
      <w:b/>
      <w:caps/>
      <w:color w:val="076090"/>
      <w:spacing w:val="10"/>
      <w:lang w:eastAsia="en-US"/>
    </w:rPr>
  </w:style>
  <w:style w:type="paragraph" w:customStyle="1" w:styleId="Reiseverlaufberschrift">
    <w:name w:val="Reiseverlauf Überschrift"/>
    <w:basedOn w:val="berschrift5"/>
    <w:link w:val="ReiseverlaufberschriftZchn"/>
    <w:qFormat/>
    <w:rsid w:val="00634180"/>
    <w:pPr>
      <w:keepNext w:val="0"/>
      <w:keepLines w:val="0"/>
      <w:pBdr>
        <w:bottom w:val="single" w:sz="6" w:space="1" w:color="076090"/>
      </w:pBdr>
      <w:spacing w:line="276" w:lineRule="auto"/>
      <w:jc w:val="both"/>
    </w:pPr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character" w:customStyle="1" w:styleId="ReiseverlaufberschriftZchn">
    <w:name w:val="Reiseverlauf Überschrift Zchn"/>
    <w:basedOn w:val="Absatz-Standardschriftart"/>
    <w:link w:val="Reiseverlaufberschrift"/>
    <w:rsid w:val="00634180"/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paragraph" w:customStyle="1" w:styleId="NEUberschriftklein">
    <w:name w:val="NEU: Überschrift klein"/>
    <w:basedOn w:val="Standard"/>
    <w:link w:val="NEUberschriftkleinZchn"/>
    <w:qFormat/>
    <w:rsid w:val="00634180"/>
    <w:pPr>
      <w:spacing w:after="60"/>
    </w:pPr>
    <w:rPr>
      <w:rFonts w:ascii="Franklin Gothic Demi Cond" w:hAnsi="Franklin Gothic Demi Cond" w:cs="Times New Roman"/>
      <w:bCs/>
      <w:color w:val="095F8F"/>
      <w:sz w:val="26"/>
      <w:szCs w:val="20"/>
    </w:rPr>
  </w:style>
  <w:style w:type="character" w:customStyle="1" w:styleId="NEUberschriftkleinZchn">
    <w:name w:val="NEU: Überschrift klein Zchn"/>
    <w:basedOn w:val="Absatz-Standardschriftart"/>
    <w:link w:val="NEUberschriftklein"/>
    <w:rsid w:val="00634180"/>
    <w:rPr>
      <w:rFonts w:ascii="Franklin Gothic Demi Cond" w:hAnsi="Franklin Gothic Demi Cond"/>
      <w:bCs/>
      <w:color w:val="095F8F"/>
      <w:sz w:val="26"/>
    </w:rPr>
  </w:style>
  <w:style w:type="paragraph" w:customStyle="1" w:styleId="NEUnormalertext">
    <w:name w:val="NEU: normaler text"/>
    <w:basedOn w:val="Standard"/>
    <w:link w:val="NEUnormalertextZchn"/>
    <w:qFormat/>
    <w:rsid w:val="00634180"/>
    <w:pPr>
      <w:spacing w:line="276" w:lineRule="auto"/>
    </w:pPr>
    <w:rPr>
      <w:rFonts w:cs="Poppins"/>
      <w:noProof/>
    </w:rPr>
  </w:style>
  <w:style w:type="character" w:customStyle="1" w:styleId="NEUnormalertextZchn">
    <w:name w:val="NEU: normaler text Zchn"/>
    <w:basedOn w:val="Absatz-Standardschriftart"/>
    <w:link w:val="NEUnormalertext"/>
    <w:rsid w:val="00634180"/>
    <w:rPr>
      <w:rFonts w:ascii="Arial" w:hAnsi="Arial" w:cs="Poppins"/>
      <w:noProof/>
      <w:szCs w:val="22"/>
    </w:rPr>
  </w:style>
  <w:style w:type="paragraph" w:customStyle="1" w:styleId="NEUAufzhlung">
    <w:name w:val="NEU: Aufzählung"/>
    <w:basedOn w:val="NEUnormalertext"/>
    <w:link w:val="NEUAufzhlungZchn"/>
    <w:qFormat/>
    <w:rsid w:val="0073444F"/>
    <w:pPr>
      <w:numPr>
        <w:numId w:val="28"/>
      </w:numPr>
      <w:jc w:val="both"/>
    </w:pPr>
  </w:style>
  <w:style w:type="character" w:customStyle="1" w:styleId="NEUAufzhlungZchn">
    <w:name w:val="NEU: Aufzählung Zchn"/>
    <w:basedOn w:val="NEUnormalertextZchn"/>
    <w:link w:val="NEUAufzhlung"/>
    <w:rsid w:val="0073444F"/>
    <w:rPr>
      <w:rFonts w:ascii="Arial" w:hAnsi="Arial" w:cs="Poppins"/>
      <w:noProof/>
      <w:szCs w:val="22"/>
    </w:rPr>
  </w:style>
  <w:style w:type="paragraph" w:customStyle="1" w:styleId="NEUfettertextrot">
    <w:name w:val="NEU: fetter text rot"/>
    <w:basedOn w:val="NEUnormalertext"/>
    <w:link w:val="NEUfettertextrotZchn"/>
    <w:qFormat/>
    <w:rsid w:val="00A10A53"/>
    <w:rPr>
      <w:b/>
      <w:iCs/>
      <w:color w:val="2D9996"/>
    </w:rPr>
  </w:style>
  <w:style w:type="character" w:customStyle="1" w:styleId="NEUfettertextrotZchn">
    <w:name w:val="NEU: fetter text rot Zchn"/>
    <w:basedOn w:val="NEUnormalertextZchn"/>
    <w:link w:val="NEUfettertextrot"/>
    <w:rsid w:val="00A10A53"/>
    <w:rPr>
      <w:rFonts w:ascii="Arial" w:hAnsi="Arial" w:cs="Poppins"/>
      <w:b/>
      <w:iCs/>
      <w:noProof/>
      <w:color w:val="2D9996"/>
      <w:szCs w:val="22"/>
    </w:rPr>
  </w:style>
  <w:style w:type="paragraph" w:customStyle="1" w:styleId="NEUAufzhlungimpreisenthalten">
    <w:name w:val="NEU Aufzählung im preis enthalten"/>
    <w:basedOn w:val="NEUAufzhlung"/>
    <w:link w:val="NEUAufzhlungimpreisenthaltenZchn"/>
    <w:qFormat/>
    <w:rsid w:val="00A10A53"/>
    <w:pPr>
      <w:numPr>
        <w:numId w:val="29"/>
      </w:numPr>
    </w:pPr>
  </w:style>
  <w:style w:type="character" w:customStyle="1" w:styleId="NEUAufzhlungimpreisenthaltenZchn">
    <w:name w:val="NEU Aufzählung im preis enthalten Zchn"/>
    <w:basedOn w:val="NEUAufzhlungZchn"/>
    <w:link w:val="NEUAufzhlungimpreisenthalten"/>
    <w:rsid w:val="00A10A53"/>
    <w:rPr>
      <w:rFonts w:ascii="Arial" w:hAnsi="Arial" w:cs="Poppins"/>
      <w:noProof/>
      <w:szCs w:val="22"/>
    </w:rPr>
  </w:style>
  <w:style w:type="paragraph" w:customStyle="1" w:styleId="NEUAufzhlungNichtimPreis">
    <w:name w:val="NEU: Aufzählung Nicht im Preis"/>
    <w:basedOn w:val="NEUAufzhlung"/>
    <w:link w:val="NEUAufzhlungNichtimPreisZchn"/>
    <w:qFormat/>
    <w:rsid w:val="00A10A53"/>
    <w:pPr>
      <w:numPr>
        <w:numId w:val="30"/>
      </w:numPr>
    </w:pPr>
  </w:style>
  <w:style w:type="character" w:customStyle="1" w:styleId="NEUAufzhlungNichtimPreisZchn">
    <w:name w:val="NEU: Aufzählung Nicht im Preis Zchn"/>
    <w:basedOn w:val="NEUAufzhlungZchn"/>
    <w:link w:val="NEUAufzhlungNichtimPreis"/>
    <w:rsid w:val="00A10A53"/>
    <w:rPr>
      <w:rFonts w:ascii="Arial" w:hAnsi="Arial" w:cs="Poppins"/>
      <w:noProof/>
      <w:szCs w:val="22"/>
    </w:rPr>
  </w:style>
  <w:style w:type="character" w:styleId="SchwacheHervorhebung">
    <w:name w:val="Subtle Emphasis"/>
    <w:uiPriority w:val="19"/>
    <w:qFormat/>
    <w:rsid w:val="00634180"/>
    <w:rPr>
      <w:i/>
      <w:iCs/>
      <w:color w:val="243F60" w:themeColor="accent1" w:themeShade="7F"/>
    </w:rPr>
  </w:style>
  <w:style w:type="character" w:styleId="IntensiveHervorhebung">
    <w:name w:val="Intense Emphasis"/>
    <w:uiPriority w:val="21"/>
    <w:qFormat/>
    <w:rsid w:val="00634180"/>
    <w:rPr>
      <w:b/>
      <w:bCs/>
      <w:caps/>
      <w:color w:val="243F60" w:themeColor="accent1" w:themeShade="7F"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5021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0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1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9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297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8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4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3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Roaming\Microsoft\Templates\2021_Briefbogen_Hawaii-neu-mitMarken%20-%20Kopi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2021_Briefbogen_Hawaii-neu-mitMarken - Kopie.dotx</Template>
  <TotalTime>0</TotalTime>
  <Pages>1</Pages>
  <Words>106</Words>
  <Characters>628</Characters>
  <Application>Microsoft Office Word</Application>
  <DocSecurity>0</DocSecurity>
  <Lines>57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moit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Herr</dc:creator>
  <cp:keywords>R:\ARBEIT\ZIELGEBIETE\AFRIKA\REUNION\Individualkunden\2017\Vorlagen\Tropen&amp;Vulkane\AF;kont_email=andreas_kaelble@web.de</cp:keywords>
  <dc:description>andreas_kaelble@web.de</dc:description>
  <cp:lastModifiedBy>Vanessa Perret</cp:lastModifiedBy>
  <cp:revision>4</cp:revision>
  <cp:lastPrinted>2021-12-02T10:09:00Z</cp:lastPrinted>
  <dcterms:created xsi:type="dcterms:W3CDTF">2022-03-24T16:19:00Z</dcterms:created>
  <dcterms:modified xsi:type="dcterms:W3CDTF">2022-03-25T12:32:00Z</dcterms:modified>
</cp:coreProperties>
</file>